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19186A" w14:paraId="3349BDFC" w14:textId="77777777" w:rsidTr="002A4ED5">
        <w:tc>
          <w:tcPr>
            <w:tcW w:w="729" w:type="pct"/>
            <w:vAlign w:val="bottom"/>
          </w:tcPr>
          <w:p w14:paraId="5865717A" w14:textId="7E3A3199" w:rsidR="002A4ED5" w:rsidRPr="0019186A" w:rsidRDefault="006B0691" w:rsidP="002A4ED5">
            <w:r>
              <w:t>Name / Vor</w:t>
            </w:r>
            <w:r w:rsidR="007D4391">
              <w:t>nam</w:t>
            </w:r>
            <w:r>
              <w:t>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6BF4869" w14:textId="77777777" w:rsidR="002A4ED5" w:rsidRPr="0019186A" w:rsidRDefault="002A4ED5" w:rsidP="002A4ED5"/>
        </w:tc>
      </w:tr>
      <w:tr w:rsidR="002A4ED5" w:rsidRPr="0019186A" w14:paraId="59BED185" w14:textId="77777777" w:rsidTr="002A4ED5">
        <w:sdt>
          <w:sdtPr>
            <w:id w:val="1692185716"/>
            <w:placeholder>
              <w:docPart w:val="9EF44DC9F2B74C28B90BB1D958A39C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F0A3E38" w14:textId="77777777" w:rsidR="002A4ED5" w:rsidRPr="0019186A" w:rsidRDefault="002A4ED5" w:rsidP="002A4ED5">
                <w:r w:rsidRPr="0019186A">
                  <w:rPr>
                    <w:lang w:bidi="de-DE"/>
                  </w:rPr>
                  <w:t>Telefon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701C3BC" w14:textId="77777777" w:rsidR="002A4ED5" w:rsidRPr="0019186A" w:rsidRDefault="002A4ED5" w:rsidP="002A4ED5"/>
        </w:tc>
      </w:tr>
      <w:tr w:rsidR="002A4ED5" w:rsidRPr="0019186A" w14:paraId="1C4F55DC" w14:textId="77777777" w:rsidTr="002A4ED5">
        <w:sdt>
          <w:sdtPr>
            <w:id w:val="639315362"/>
            <w:placeholder>
              <w:docPart w:val="63B6AA5D0E614E1AA66B8C6F26C718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878CD70" w14:textId="77777777" w:rsidR="002A4ED5" w:rsidRPr="0019186A" w:rsidRDefault="002A4ED5" w:rsidP="002A4ED5">
                <w:r w:rsidRPr="0019186A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D6DE74E" w14:textId="77777777" w:rsidR="002A4ED5" w:rsidRPr="0019186A" w:rsidRDefault="002A4ED5" w:rsidP="002A4ED5"/>
        </w:tc>
      </w:tr>
      <w:tr w:rsidR="002A4ED5" w:rsidRPr="0019186A" w14:paraId="44C1B8B9" w14:textId="77777777" w:rsidTr="002A4ED5">
        <w:sdt>
          <w:sdtPr>
            <w:id w:val="1062217057"/>
            <w:placeholder>
              <w:docPart w:val="7303059B4B6C4E9C866115AD5594FAA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A9D8714" w14:textId="77777777" w:rsidR="002A4ED5" w:rsidRPr="0019186A" w:rsidRDefault="002A4ED5" w:rsidP="002A4ED5">
                <w:r w:rsidRPr="0019186A">
                  <w:rPr>
                    <w:lang w:bidi="de-DE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53DFE8" w14:textId="77777777" w:rsidR="002A4ED5" w:rsidRPr="0019186A" w:rsidRDefault="002A4ED5" w:rsidP="002A4ED5"/>
        </w:tc>
      </w:tr>
      <w:tr w:rsidR="002A4ED5" w:rsidRPr="0019186A" w14:paraId="1FD61CDC" w14:textId="77777777" w:rsidTr="002A4ED5">
        <w:tc>
          <w:tcPr>
            <w:tcW w:w="729" w:type="pct"/>
            <w:vAlign w:val="bottom"/>
          </w:tcPr>
          <w:p w14:paraId="56D86B58" w14:textId="55B0886A" w:rsidR="002A4ED5" w:rsidRPr="0019186A" w:rsidRDefault="006B0691" w:rsidP="002A4ED5">
            <w:r>
              <w:t>Postleitzahl / Ort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79AFC84" w14:textId="77777777" w:rsidR="002A4ED5" w:rsidRPr="0019186A" w:rsidRDefault="002A4ED5" w:rsidP="002A4ED5"/>
        </w:tc>
      </w:tr>
    </w:tbl>
    <w:p w14:paraId="741DF3A5" w14:textId="77777777" w:rsidR="00806FF3" w:rsidRPr="0019186A" w:rsidRDefault="00806FF3" w:rsidP="00562601">
      <w:pPr>
        <w:pStyle w:val="KeinLeerraum"/>
      </w:pPr>
    </w:p>
    <w:tbl>
      <w:tblPr>
        <w:tblW w:w="4109" w:type="pct"/>
        <w:jc w:val="center"/>
        <w:tblLayout w:type="fixed"/>
        <w:tblLook w:val="04A0" w:firstRow="1" w:lastRow="0" w:firstColumn="1" w:lastColumn="0" w:noHBand="0" w:noVBand="1"/>
      </w:tblPr>
      <w:tblGrid>
        <w:gridCol w:w="4006"/>
        <w:gridCol w:w="2488"/>
        <w:gridCol w:w="1385"/>
        <w:gridCol w:w="1757"/>
        <w:gridCol w:w="1830"/>
      </w:tblGrid>
      <w:tr w:rsidR="008B11C5" w:rsidRPr="0019186A" w14:paraId="3AE67582" w14:textId="77777777" w:rsidTr="001C008C">
        <w:trPr>
          <w:trHeight w:val="331"/>
          <w:jc w:val="center"/>
        </w:trPr>
        <w:sdt>
          <w:sdtPr>
            <w:id w:val="1101532736"/>
            <w:placeholder>
              <w:docPart w:val="D8A12C6A67F84B84A10EF14BADA3A2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47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C4C4C" w:themeFill="accent6" w:themeFillShade="BF"/>
                <w:vAlign w:val="center"/>
              </w:tcPr>
              <w:p w14:paraId="3C18E4F9" w14:textId="77777777" w:rsidR="008B11C5" w:rsidRPr="0019186A" w:rsidRDefault="008B11C5" w:rsidP="002A648D">
                <w:pPr>
                  <w:pStyle w:val="Tabellenberschriften"/>
                </w:pPr>
                <w:r w:rsidRPr="00C732D5">
                  <w:rPr>
                    <w:color w:val="FFFFFF" w:themeColor="background1"/>
                    <w:lang w:bidi="de-DE"/>
                  </w:rPr>
                  <w:t>Artikel</w:t>
                </w:r>
              </w:p>
            </w:tc>
          </w:sdtContent>
        </w:sdt>
        <w:sdt>
          <w:sdtPr>
            <w:id w:val="-734620487"/>
            <w:placeholder>
              <w:docPart w:val="10B8902B56F34DDFB02CA3F29318CF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5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C4C4C" w:themeFill="accent6" w:themeFillShade="BF"/>
                <w:vAlign w:val="center"/>
              </w:tcPr>
              <w:p w14:paraId="2214EAD1" w14:textId="5A29877B" w:rsidR="008B11C5" w:rsidRPr="0019186A" w:rsidRDefault="008B11C5" w:rsidP="002A4ED5">
                <w:pPr>
                  <w:pStyle w:val="Tabellenberschriften"/>
                </w:pPr>
                <w:r w:rsidRPr="00C732D5">
                  <w:rPr>
                    <w:color w:val="FFFFFF" w:themeColor="background1"/>
                    <w:lang w:bidi="de-DE"/>
                  </w:rPr>
                  <w:t>Beschreibung</w:t>
                </w:r>
              </w:p>
            </w:tc>
          </w:sdtContent>
        </w:sdt>
        <w:sdt>
          <w:sdtPr>
            <w:id w:val="405890554"/>
            <w:placeholder>
              <w:docPart w:val="E9008A18B00745458502FC71805DC9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C4C4C" w:themeFill="accent6" w:themeFillShade="BF"/>
                <w:vAlign w:val="center"/>
              </w:tcPr>
              <w:p w14:paraId="36641E5E" w14:textId="77777777" w:rsidR="008B11C5" w:rsidRPr="0019186A" w:rsidRDefault="008B11C5" w:rsidP="002A4ED5">
                <w:pPr>
                  <w:pStyle w:val="Tabellenberschriften"/>
                </w:pPr>
                <w:r w:rsidRPr="00C732D5">
                  <w:rPr>
                    <w:color w:val="FFFFFF" w:themeColor="background1"/>
                    <w:lang w:bidi="de-DE"/>
                  </w:rPr>
                  <w:t>Menge</w:t>
                </w:r>
              </w:p>
            </w:tc>
          </w:sdtContent>
        </w:sdt>
        <w:tc>
          <w:tcPr>
            <w:tcW w:w="76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C4C4C" w:themeFill="accent6" w:themeFillShade="BF"/>
            <w:vAlign w:val="center"/>
          </w:tcPr>
          <w:p w14:paraId="39EDC2CE" w14:textId="6F418EA0" w:rsidR="008B11C5" w:rsidRPr="0019186A" w:rsidRDefault="008B11C5" w:rsidP="002A4ED5">
            <w:pPr>
              <w:pStyle w:val="Tabellenberschriften"/>
            </w:pPr>
            <w:r w:rsidRPr="00C732D5">
              <w:rPr>
                <w:color w:val="FFFFFF" w:themeColor="background1"/>
              </w:rPr>
              <w:t>Preis pro Flasche</w:t>
            </w:r>
          </w:p>
        </w:tc>
        <w:tc>
          <w:tcPr>
            <w:tcW w:w="79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C4C4C" w:themeFill="accent6" w:themeFillShade="BF"/>
            <w:vAlign w:val="center"/>
          </w:tcPr>
          <w:p w14:paraId="71573DB0" w14:textId="7259C19B" w:rsidR="008B11C5" w:rsidRPr="0019186A" w:rsidRDefault="008B11C5" w:rsidP="002A4ED5">
            <w:pPr>
              <w:pStyle w:val="Tabellenberschriften"/>
            </w:pPr>
            <w:r w:rsidRPr="00C732D5">
              <w:rPr>
                <w:color w:val="FFFFFF" w:themeColor="background1"/>
              </w:rPr>
              <w:t>Gesamtbetrag</w:t>
            </w:r>
          </w:p>
        </w:tc>
      </w:tr>
      <w:tr w:rsidR="008B11C5" w:rsidRPr="00377224" w14:paraId="21492C30" w14:textId="77777777" w:rsidTr="001C008C">
        <w:trPr>
          <w:jc w:val="center"/>
        </w:trPr>
        <w:tc>
          <w:tcPr>
            <w:tcW w:w="17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B4E5B7" w14:textId="510EDA85" w:rsidR="008B11C5" w:rsidRPr="00377224" w:rsidRDefault="00E23C37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La </w:t>
            </w:r>
            <w:proofErr w:type="spellStart"/>
            <w:r>
              <w:rPr>
                <w:lang w:val="fr-CH"/>
              </w:rPr>
              <w:t>Trava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 w:rsidR="008B11C5" w:rsidRPr="007D4391">
              <w:rPr>
                <w:lang w:val="fr-CH"/>
              </w:rPr>
              <w:t>Langhe</w:t>
            </w:r>
            <w:proofErr w:type="spellEnd"/>
            <w:r w:rsidR="008B11C5" w:rsidRPr="007D4391">
              <w:rPr>
                <w:lang w:val="fr-CH"/>
              </w:rPr>
              <w:t xml:space="preserve"> </w:t>
            </w:r>
            <w:proofErr w:type="spellStart"/>
            <w:r w:rsidR="008B11C5" w:rsidRPr="007D4391">
              <w:rPr>
                <w:lang w:val="fr-CH"/>
              </w:rPr>
              <w:t>Arneis</w:t>
            </w:r>
            <w:proofErr w:type="spellEnd"/>
            <w:r w:rsidR="008B11C5" w:rsidRPr="007D4391">
              <w:rPr>
                <w:lang w:val="fr-CH"/>
              </w:rPr>
              <w:t xml:space="preserve"> DOC</w:t>
            </w:r>
            <w:r w:rsidR="00221640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DD85EE" w14:textId="24287B53" w:rsidR="008B11C5" w:rsidRPr="00377224" w:rsidRDefault="008B11C5" w:rsidP="007D4391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Weisswein</w:t>
            </w:r>
            <w:proofErr w:type="spellEnd"/>
            <w:r w:rsidR="00E23C37">
              <w:rPr>
                <w:lang w:val="fr-CH"/>
              </w:rPr>
              <w:t xml:space="preserve"> </w:t>
            </w:r>
            <w:proofErr w:type="spellStart"/>
            <w:r w:rsidR="00E23C37"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8723BF" w14:textId="77777777" w:rsidR="008B11C5" w:rsidRPr="00377224" w:rsidRDefault="008B11C5" w:rsidP="007D4391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731D32" w14:textId="4C85B4BE" w:rsidR="008B11C5" w:rsidRPr="00377224" w:rsidRDefault="008B11C5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CHF 1</w:t>
            </w:r>
            <w:r w:rsidR="003F5083">
              <w:rPr>
                <w:lang w:val="fr-CH"/>
              </w:rPr>
              <w:t>2</w:t>
            </w:r>
            <w:r>
              <w:rPr>
                <w:lang w:val="fr-CH"/>
              </w:rPr>
              <w:t>.90</w:t>
            </w:r>
          </w:p>
        </w:tc>
        <w:tc>
          <w:tcPr>
            <w:tcW w:w="79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33D398" w14:textId="77777777" w:rsidR="008B11C5" w:rsidRPr="00377224" w:rsidRDefault="008B11C5" w:rsidP="002A4ED5">
            <w:pPr>
              <w:rPr>
                <w:lang w:val="fr-CH"/>
              </w:rPr>
            </w:pPr>
          </w:p>
        </w:tc>
      </w:tr>
      <w:tr w:rsidR="008B11C5" w:rsidRPr="00377224" w14:paraId="512F5984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30E93C" w14:textId="41E20B04" w:rsidR="008B11C5" w:rsidRPr="00377224" w:rsidRDefault="00E23C37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La </w:t>
            </w:r>
            <w:proofErr w:type="spellStart"/>
            <w:r>
              <w:rPr>
                <w:lang w:val="fr-CH"/>
              </w:rPr>
              <w:t>Trava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 w:rsidR="008B11C5" w:rsidRPr="007D4391">
              <w:rPr>
                <w:lang w:val="fr-CH"/>
              </w:rPr>
              <w:t>Langhe</w:t>
            </w:r>
            <w:proofErr w:type="spellEnd"/>
            <w:r w:rsidR="008B11C5" w:rsidRPr="007D4391">
              <w:rPr>
                <w:lang w:val="fr-CH"/>
              </w:rPr>
              <w:t xml:space="preserve"> </w:t>
            </w:r>
            <w:proofErr w:type="spellStart"/>
            <w:r w:rsidR="008B11C5" w:rsidRPr="007D4391">
              <w:rPr>
                <w:lang w:val="fr-CH"/>
              </w:rPr>
              <w:t>Favorita</w:t>
            </w:r>
            <w:proofErr w:type="spellEnd"/>
            <w:r w:rsidR="008B11C5" w:rsidRPr="007D4391">
              <w:rPr>
                <w:lang w:val="fr-CH"/>
              </w:rPr>
              <w:t xml:space="preserve"> DOC</w:t>
            </w:r>
            <w:r w:rsidR="00221640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705453" w14:textId="6F106615" w:rsidR="008B11C5" w:rsidRPr="00377224" w:rsidRDefault="008B11C5" w:rsidP="007D4391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Weisswein</w:t>
            </w:r>
            <w:proofErr w:type="spellEnd"/>
            <w:r w:rsidR="00E23C37">
              <w:rPr>
                <w:lang w:val="fr-CH"/>
              </w:rPr>
              <w:t xml:space="preserve"> </w:t>
            </w:r>
            <w:proofErr w:type="spellStart"/>
            <w:r w:rsidR="00E23C37"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2B0842" w14:textId="77777777" w:rsidR="008B11C5" w:rsidRPr="00377224" w:rsidRDefault="008B11C5" w:rsidP="007D4391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8703F" w14:textId="66747937" w:rsidR="008B11C5" w:rsidRPr="00377224" w:rsidRDefault="008B11C5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CHF 1</w:t>
            </w:r>
            <w:r w:rsidR="003F5083">
              <w:rPr>
                <w:lang w:val="fr-CH"/>
              </w:rPr>
              <w:t>1</w:t>
            </w:r>
            <w:r>
              <w:rPr>
                <w:lang w:val="fr-CH"/>
              </w:rPr>
              <w:t>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26D112" w14:textId="77777777" w:rsidR="008B11C5" w:rsidRPr="00377224" w:rsidRDefault="008B11C5" w:rsidP="002A4ED5">
            <w:pPr>
              <w:rPr>
                <w:lang w:val="fr-CH"/>
              </w:rPr>
            </w:pPr>
          </w:p>
        </w:tc>
      </w:tr>
      <w:tr w:rsidR="008B11C5" w:rsidRPr="00377224" w14:paraId="30830165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89EEED" w14:textId="17CD651C" w:rsidR="008B11C5" w:rsidRPr="00377224" w:rsidRDefault="00E23C37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Ca </w:t>
            </w:r>
            <w:proofErr w:type="spellStart"/>
            <w:r>
              <w:rPr>
                <w:lang w:val="fr-CH"/>
              </w:rPr>
              <w:t>ed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Curen</w:t>
            </w:r>
            <w:proofErr w:type="spellEnd"/>
            <w:r>
              <w:rPr>
                <w:lang w:val="fr-CH"/>
              </w:rPr>
              <w:t xml:space="preserve"> </w:t>
            </w:r>
            <w:proofErr w:type="gramStart"/>
            <w:r w:rsidR="008B11C5" w:rsidRPr="007D4391">
              <w:rPr>
                <w:lang w:val="fr-CH"/>
              </w:rPr>
              <w:t xml:space="preserve">L' </w:t>
            </w:r>
            <w:proofErr w:type="spellStart"/>
            <w:r w:rsidR="008B11C5" w:rsidRPr="007D4391">
              <w:rPr>
                <w:lang w:val="fr-CH"/>
              </w:rPr>
              <w:t>Incompreso</w:t>
            </w:r>
            <w:proofErr w:type="spellEnd"/>
            <w:proofErr w:type="gram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Moscato</w:t>
            </w:r>
            <w:proofErr w:type="spellEnd"/>
            <w:r>
              <w:rPr>
                <w:lang w:val="fr-CH"/>
              </w:rPr>
              <w:t xml:space="preserve"> </w:t>
            </w:r>
            <w:r w:rsidR="00221640">
              <w:rPr>
                <w:lang w:val="fr-CH"/>
              </w:rPr>
              <w:t>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9FC8FF" w14:textId="7B9B0905" w:rsidR="008B11C5" w:rsidRPr="00377224" w:rsidRDefault="008B11C5" w:rsidP="007D4391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Weisswein</w:t>
            </w:r>
            <w:proofErr w:type="spellEnd"/>
            <w:r w:rsidR="00E23C37">
              <w:rPr>
                <w:lang w:val="fr-CH"/>
              </w:rPr>
              <w:t xml:space="preserve"> </w:t>
            </w:r>
            <w:proofErr w:type="spellStart"/>
            <w:r w:rsidR="00E23C37"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5B11C3" w14:textId="77777777" w:rsidR="008B11C5" w:rsidRPr="00377224" w:rsidRDefault="008B11C5" w:rsidP="007D4391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541D9" w14:textId="783922F6" w:rsidR="008B11C5" w:rsidRPr="00377224" w:rsidRDefault="008B11C5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CHF 1</w:t>
            </w:r>
            <w:r w:rsidR="00F11A15">
              <w:rPr>
                <w:lang w:val="fr-CH"/>
              </w:rPr>
              <w:t>4</w:t>
            </w:r>
            <w:r>
              <w:rPr>
                <w:lang w:val="fr-CH"/>
              </w:rPr>
              <w:t>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7C2422" w14:textId="77777777" w:rsidR="008B11C5" w:rsidRPr="00377224" w:rsidRDefault="008B11C5" w:rsidP="002A4ED5">
            <w:pPr>
              <w:rPr>
                <w:lang w:val="fr-CH"/>
              </w:rPr>
            </w:pPr>
          </w:p>
        </w:tc>
      </w:tr>
      <w:tr w:rsidR="00C43361" w:rsidRPr="00BB2C3C" w14:paraId="133EB141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47BA90" w14:textId="12A22833" w:rsidR="008749A5" w:rsidRDefault="00BB2C3C" w:rsidP="007D4391">
            <w:pPr>
              <w:jc w:val="center"/>
              <w:rPr>
                <w:lang w:val="fr-CH"/>
              </w:rPr>
            </w:pPr>
            <w:proofErr w:type="gramStart"/>
            <w:r>
              <w:rPr>
                <w:lang w:val="fr-CH"/>
              </w:rPr>
              <w:t>Ca</w:t>
            </w:r>
            <w:proofErr w:type="gram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ed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Curen</w:t>
            </w:r>
            <w:proofErr w:type="spellEnd"/>
            <w:r>
              <w:rPr>
                <w:lang w:val="fr-CH"/>
              </w:rPr>
              <w:t xml:space="preserve"> Noi Due</w:t>
            </w:r>
            <w:r w:rsidR="00F334AE">
              <w:rPr>
                <w:lang w:val="fr-CH"/>
              </w:rPr>
              <w:t xml:space="preserve"> </w:t>
            </w:r>
            <w:proofErr w:type="spellStart"/>
            <w:r w:rsidR="00F334AE">
              <w:rPr>
                <w:lang w:val="fr-CH"/>
              </w:rPr>
              <w:t>Piemonte</w:t>
            </w:r>
            <w:proofErr w:type="spellEnd"/>
            <w:r w:rsidR="00F334AE">
              <w:rPr>
                <w:lang w:val="fr-CH"/>
              </w:rPr>
              <w:t xml:space="preserve"> Chardonnay DOC</w:t>
            </w:r>
            <w:r w:rsidR="00E435E7">
              <w:rPr>
                <w:lang w:val="fr-CH"/>
              </w:rPr>
              <w:t xml:space="preserve"> 75cl,</w:t>
            </w:r>
            <w:r w:rsidR="00C45468">
              <w:rPr>
                <w:lang w:val="fr-CH"/>
              </w:rPr>
              <w:t xml:space="preserve"> </w:t>
            </w:r>
          </w:p>
          <w:p w14:paraId="3562866F" w14:textId="09A6EFBC" w:rsidR="00C43361" w:rsidRDefault="004A6E61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4 </w:t>
            </w:r>
            <w:proofErr w:type="spellStart"/>
            <w:r>
              <w:rPr>
                <w:lang w:val="fr-CH"/>
              </w:rPr>
              <w:t>Monate</w:t>
            </w:r>
            <w:proofErr w:type="spellEnd"/>
            <w:r w:rsidR="00221640">
              <w:rPr>
                <w:lang w:val="fr-CH"/>
              </w:rPr>
              <w:t xml:space="preserve"> </w:t>
            </w:r>
            <w:proofErr w:type="spellStart"/>
            <w:r w:rsidR="00221640">
              <w:rPr>
                <w:lang w:val="fr-CH"/>
              </w:rPr>
              <w:t>im</w:t>
            </w:r>
            <w:proofErr w:type="spellEnd"/>
            <w:r w:rsidR="00221640">
              <w:rPr>
                <w:lang w:val="fr-CH"/>
              </w:rPr>
              <w:t xml:space="preserve"> </w:t>
            </w:r>
            <w:r w:rsidR="00907F8F">
              <w:rPr>
                <w:lang w:val="fr-CH"/>
              </w:rPr>
              <w:t>Barri</w:t>
            </w:r>
            <w:r w:rsidR="00863FE0">
              <w:rPr>
                <w:lang w:val="fr-CH"/>
              </w:rPr>
              <w:t>que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C1BDB" w14:textId="3933AAD9" w:rsidR="00C43361" w:rsidRDefault="00F334AE" w:rsidP="007D4391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Weisswein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5557A1" w14:textId="77777777" w:rsidR="00C43361" w:rsidRPr="00377224" w:rsidRDefault="00C43361" w:rsidP="007D4391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0FA8BD" w14:textId="3F274721" w:rsidR="00C43361" w:rsidRDefault="00813070" w:rsidP="007D439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CHF 14.90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C907D8" w14:textId="77777777" w:rsidR="00C43361" w:rsidRPr="00377224" w:rsidRDefault="00C43361" w:rsidP="002A4ED5">
            <w:pPr>
              <w:rPr>
                <w:lang w:val="fr-CH"/>
              </w:rPr>
            </w:pPr>
          </w:p>
        </w:tc>
      </w:tr>
      <w:tr w:rsidR="008B11C5" w:rsidRPr="007D4391" w14:paraId="04AD5441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95FC0" w14:textId="4E273451" w:rsidR="008B11C5" w:rsidRPr="007D4391" w:rsidRDefault="00E23C37" w:rsidP="007D4391">
            <w:pPr>
              <w:jc w:val="center"/>
              <w:rPr>
                <w:lang w:val="de-CH"/>
              </w:rPr>
            </w:pPr>
            <w:r w:rsidRPr="00BB2C3C">
              <w:rPr>
                <w:lang w:val="fr-CH"/>
              </w:rPr>
              <w:t xml:space="preserve"> </w:t>
            </w:r>
            <w:r>
              <w:rPr>
                <w:lang w:val="de-CH"/>
              </w:rPr>
              <w:t xml:space="preserve">Casa Re </w:t>
            </w:r>
            <w:r w:rsidR="008B11C5" w:rsidRPr="007D4391">
              <w:rPr>
                <w:lang w:val="de-CH"/>
              </w:rPr>
              <w:t xml:space="preserve">Sereno, Cortese </w:t>
            </w:r>
            <w:proofErr w:type="spellStart"/>
            <w:r w:rsidR="008B11C5" w:rsidRPr="007D4391">
              <w:rPr>
                <w:lang w:val="de-CH"/>
              </w:rPr>
              <w:t>dell</w:t>
            </w:r>
            <w:proofErr w:type="spellEnd"/>
            <w:r w:rsidR="008B11C5" w:rsidRPr="007D4391">
              <w:rPr>
                <w:lang w:val="de-CH"/>
              </w:rPr>
              <w:t>` Alto Monferrato DOC</w:t>
            </w:r>
            <w:r>
              <w:rPr>
                <w:lang w:val="de-CH"/>
              </w:rPr>
              <w:t xml:space="preserve"> </w:t>
            </w:r>
            <w:r w:rsidR="00E435E7">
              <w:rPr>
                <w:lang w:val="de-CH"/>
              </w:rPr>
              <w:t>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3B1D58" w14:textId="5A775C4A" w:rsidR="00436A1F" w:rsidRPr="007D4391" w:rsidRDefault="008B11C5" w:rsidP="00436A1F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Weisswein</w:t>
            </w:r>
            <w:r w:rsidR="00E23C37">
              <w:rPr>
                <w:lang w:val="de-CH"/>
              </w:rPr>
              <w:t xml:space="preserve"> </w:t>
            </w:r>
            <w:r w:rsidR="00436A1F">
              <w:rPr>
                <w:lang w:val="de-CH"/>
              </w:rPr>
              <w:t xml:space="preserve">vivace </w:t>
            </w:r>
            <w:r w:rsidR="00E23C37">
              <w:rPr>
                <w:lang w:val="de-CH"/>
              </w:rPr>
              <w:t>trocken</w:t>
            </w:r>
            <w:r w:rsidR="00436A1F">
              <w:rPr>
                <w:lang w:val="de-CH"/>
              </w:rPr>
              <w:t xml:space="preserve">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B6925" w14:textId="77777777" w:rsidR="008B11C5" w:rsidRPr="007D4391" w:rsidRDefault="008B11C5" w:rsidP="007D4391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2D9358" w14:textId="78914DDB" w:rsidR="008B11C5" w:rsidRPr="007D4391" w:rsidRDefault="008B11C5" w:rsidP="009B617B">
            <w:pPr>
              <w:jc w:val="center"/>
              <w:rPr>
                <w:lang w:val="de-CH"/>
              </w:rPr>
            </w:pPr>
            <w:r w:rsidRPr="0053575F">
              <w:rPr>
                <w:color w:val="FF0000"/>
                <w:lang w:val="de-CH"/>
              </w:rPr>
              <w:t xml:space="preserve">CHF </w:t>
            </w:r>
            <w:r w:rsidR="00F11A15" w:rsidRPr="0053575F">
              <w:rPr>
                <w:color w:val="FF0000"/>
                <w:lang w:val="de-CH"/>
              </w:rPr>
              <w:t>13.50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7A8E2D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7D4391" w14:paraId="5AB1096B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85F77E" w14:textId="57AACA7E" w:rsidR="008B11C5" w:rsidRPr="00E23C37" w:rsidRDefault="00E23C37" w:rsidP="001145BC">
            <w:pPr>
              <w:jc w:val="center"/>
              <w:rPr>
                <w:lang w:val="fr-CH"/>
              </w:rPr>
            </w:pPr>
            <w:r w:rsidRPr="00E23C37">
              <w:rPr>
                <w:lang w:val="fr-CH"/>
              </w:rPr>
              <w:t xml:space="preserve">Casa Re </w:t>
            </w:r>
            <w:proofErr w:type="spellStart"/>
            <w:r w:rsidR="008B11C5" w:rsidRPr="00E23C37">
              <w:rPr>
                <w:lang w:val="fr-CH"/>
              </w:rPr>
              <w:t>Alura</w:t>
            </w:r>
            <w:proofErr w:type="spellEnd"/>
            <w:r w:rsidR="008B11C5" w:rsidRPr="00E23C37">
              <w:rPr>
                <w:lang w:val="fr-CH"/>
              </w:rPr>
              <w:t xml:space="preserve"> Chardonnay DOC</w:t>
            </w:r>
            <w:r w:rsidR="00E435E7">
              <w:rPr>
                <w:lang w:val="fr-CH"/>
              </w:rPr>
              <w:t xml:space="preserve"> 75cl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7440E4" w14:textId="2BADE44E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Weisswein</w:t>
            </w:r>
            <w:r w:rsidR="00E23C37">
              <w:rPr>
                <w:lang w:val="de-CH"/>
              </w:rPr>
              <w:t xml:space="preserve"> trocken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C71C4E" w14:textId="77777777" w:rsidR="008B11C5" w:rsidRPr="007D4391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5AC6F" w14:textId="72065900" w:rsidR="008B11C5" w:rsidRPr="007D4391" w:rsidRDefault="008B11C5" w:rsidP="001145BC">
            <w:pPr>
              <w:jc w:val="center"/>
              <w:rPr>
                <w:lang w:val="de-CH"/>
              </w:rPr>
            </w:pPr>
            <w:r w:rsidRPr="0053575F">
              <w:rPr>
                <w:color w:val="FF0000"/>
                <w:lang w:val="de-CH"/>
              </w:rPr>
              <w:t xml:space="preserve">CHF </w:t>
            </w:r>
            <w:r w:rsidR="00BB2C3C" w:rsidRPr="0053575F">
              <w:rPr>
                <w:color w:val="FF0000"/>
                <w:lang w:val="de-CH"/>
              </w:rPr>
              <w:t>14.90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04FED6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7D4391" w14:paraId="545ADA62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3381F" w14:textId="1B2E3B6F" w:rsidR="008B11C5" w:rsidRPr="00E23C37" w:rsidRDefault="00E23C37" w:rsidP="001145BC">
            <w:pPr>
              <w:jc w:val="center"/>
              <w:rPr>
                <w:lang w:val="fr-CH"/>
              </w:rPr>
            </w:pPr>
            <w:r w:rsidRPr="00E23C37">
              <w:rPr>
                <w:lang w:val="fr-CH"/>
              </w:rPr>
              <w:t xml:space="preserve">Casa Re </w:t>
            </w:r>
            <w:proofErr w:type="spellStart"/>
            <w:r w:rsidR="008B11C5" w:rsidRPr="00E23C37">
              <w:rPr>
                <w:lang w:val="fr-CH"/>
              </w:rPr>
              <w:t>Priya</w:t>
            </w:r>
            <w:proofErr w:type="spellEnd"/>
            <w:r w:rsidR="008B11C5" w:rsidRPr="00E23C37">
              <w:rPr>
                <w:lang w:val="fr-CH"/>
              </w:rPr>
              <w:t xml:space="preserve"> </w:t>
            </w:r>
            <w:proofErr w:type="spellStart"/>
            <w:r w:rsidR="008B11C5" w:rsidRPr="00E23C37">
              <w:rPr>
                <w:lang w:val="fr-CH"/>
              </w:rPr>
              <w:t>Roero</w:t>
            </w:r>
            <w:proofErr w:type="spellEnd"/>
            <w:r w:rsidR="008B11C5" w:rsidRPr="00E23C37">
              <w:rPr>
                <w:lang w:val="fr-CH"/>
              </w:rPr>
              <w:t xml:space="preserve"> </w:t>
            </w:r>
            <w:proofErr w:type="spellStart"/>
            <w:r w:rsidR="008B11C5" w:rsidRPr="00E23C37">
              <w:rPr>
                <w:lang w:val="fr-CH"/>
              </w:rPr>
              <w:t>Arneis</w:t>
            </w:r>
            <w:proofErr w:type="spellEnd"/>
            <w:r w:rsidR="008B11C5" w:rsidRPr="00E23C37">
              <w:rPr>
                <w:lang w:val="fr-CH"/>
              </w:rPr>
              <w:t xml:space="preserve"> DOCG</w:t>
            </w:r>
            <w:r w:rsidR="00E435E7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4CD454" w14:textId="14EDF3DC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Weisswein</w:t>
            </w:r>
            <w:r w:rsidR="00E23C37">
              <w:rPr>
                <w:lang w:val="de-CH"/>
              </w:rPr>
              <w:t xml:space="preserve"> trocken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9C4046" w14:textId="77777777" w:rsidR="008B11C5" w:rsidRPr="007D4391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5A8489" w14:textId="04454F78" w:rsidR="008B11C5" w:rsidRPr="007D4391" w:rsidRDefault="008B11C5" w:rsidP="001145BC">
            <w:pPr>
              <w:jc w:val="center"/>
              <w:rPr>
                <w:lang w:val="de-CH"/>
              </w:rPr>
            </w:pPr>
            <w:r w:rsidRPr="0053575F">
              <w:rPr>
                <w:color w:val="FF0000"/>
                <w:lang w:val="de-CH"/>
              </w:rPr>
              <w:t xml:space="preserve">CHF </w:t>
            </w:r>
            <w:r w:rsidR="00813070" w:rsidRPr="0053575F">
              <w:rPr>
                <w:color w:val="FF0000"/>
                <w:lang w:val="de-CH"/>
              </w:rPr>
              <w:t>19.90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B6412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7D4391" w14:paraId="2434F439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78C542" w14:textId="720DEC46" w:rsidR="008B11C5" w:rsidRPr="00E23C37" w:rsidRDefault="00E23C37" w:rsidP="001145BC">
            <w:pPr>
              <w:jc w:val="center"/>
              <w:rPr>
                <w:lang w:val="fr-CH"/>
              </w:rPr>
            </w:pPr>
            <w:r w:rsidRPr="00E23C37">
              <w:rPr>
                <w:lang w:val="fr-CH"/>
              </w:rPr>
              <w:t xml:space="preserve">La </w:t>
            </w:r>
            <w:proofErr w:type="spellStart"/>
            <w:r w:rsidRPr="00E23C37">
              <w:rPr>
                <w:lang w:val="fr-CH"/>
              </w:rPr>
              <w:t>Trava</w:t>
            </w:r>
            <w:proofErr w:type="spellEnd"/>
            <w:r w:rsidRPr="00E23C37">
              <w:rPr>
                <w:lang w:val="fr-CH"/>
              </w:rPr>
              <w:t xml:space="preserve"> </w:t>
            </w:r>
            <w:r w:rsidR="008B11C5" w:rsidRPr="00E23C37">
              <w:rPr>
                <w:lang w:val="fr-CH"/>
              </w:rPr>
              <w:t xml:space="preserve">LANGHE ROSATO </w:t>
            </w:r>
            <w:r>
              <w:rPr>
                <w:lang w:val="fr-CH"/>
              </w:rPr>
              <w:t xml:space="preserve">Cuvée </w:t>
            </w:r>
            <w:r w:rsidR="008B11C5" w:rsidRPr="00E23C37">
              <w:rPr>
                <w:lang w:val="fr-CH"/>
              </w:rPr>
              <w:t>DOC "BAK"</w:t>
            </w:r>
            <w:r w:rsidR="00E435E7">
              <w:rPr>
                <w:lang w:val="fr-CH"/>
              </w:rPr>
              <w:t xml:space="preserve"> 75</w:t>
            </w:r>
            <w:r w:rsidR="00157712">
              <w:rPr>
                <w:lang w:val="fr-CH"/>
              </w:rPr>
              <w:t>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343EC9" w14:textId="65F206B5" w:rsidR="00436A1F" w:rsidRPr="007D4391" w:rsidRDefault="008B11C5" w:rsidP="00436A1F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Roséwein</w:t>
            </w:r>
            <w:r w:rsidR="00E23C37">
              <w:rPr>
                <w:lang w:val="de-CH"/>
              </w:rPr>
              <w:t xml:space="preserve"> vivace</w:t>
            </w:r>
            <w:r w:rsidR="00436A1F">
              <w:rPr>
                <w:lang w:val="de-CH"/>
              </w:rPr>
              <w:t xml:space="preserve"> trocken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157C67" w14:textId="77777777" w:rsidR="008B11C5" w:rsidRPr="007D4391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524F6A" w14:textId="3B2F31ED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14.</w:t>
            </w:r>
            <w:r w:rsidR="00AF78AE">
              <w:rPr>
                <w:lang w:val="de-CH"/>
              </w:rPr>
              <w:t>9</w:t>
            </w:r>
            <w:r>
              <w:rPr>
                <w:lang w:val="de-CH"/>
              </w:rPr>
              <w:t>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D60BC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7D4391" w14:paraId="695B459F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8A0613" w14:textId="71ECFAC0" w:rsidR="008B11C5" w:rsidRPr="00E23C37" w:rsidRDefault="00E23C37" w:rsidP="001145BC">
            <w:pPr>
              <w:jc w:val="center"/>
              <w:rPr>
                <w:lang w:val="fr-CH"/>
              </w:rPr>
            </w:pPr>
            <w:proofErr w:type="gramStart"/>
            <w:r w:rsidRPr="00E23C37">
              <w:rPr>
                <w:lang w:val="fr-CH"/>
              </w:rPr>
              <w:lastRenderedPageBreak/>
              <w:t>Ca</w:t>
            </w:r>
            <w:proofErr w:type="gramEnd"/>
            <w:r w:rsidRPr="00E23C37">
              <w:rPr>
                <w:lang w:val="fr-CH"/>
              </w:rPr>
              <w:t xml:space="preserve"> </w:t>
            </w:r>
            <w:proofErr w:type="spellStart"/>
            <w:r w:rsidRPr="00E23C37">
              <w:rPr>
                <w:lang w:val="fr-CH"/>
              </w:rPr>
              <w:t>ed</w:t>
            </w:r>
            <w:proofErr w:type="spellEnd"/>
            <w:r w:rsidRPr="00E23C37">
              <w:rPr>
                <w:lang w:val="fr-CH"/>
              </w:rPr>
              <w:t xml:space="preserve"> </w:t>
            </w:r>
            <w:proofErr w:type="spellStart"/>
            <w:r w:rsidRPr="00E23C37">
              <w:rPr>
                <w:lang w:val="fr-CH"/>
              </w:rPr>
              <w:t>Curen</w:t>
            </w:r>
            <w:proofErr w:type="spellEnd"/>
            <w:r w:rsidRPr="00E23C37">
              <w:rPr>
                <w:lang w:val="fr-CH"/>
              </w:rPr>
              <w:t xml:space="preserve"> </w:t>
            </w:r>
            <w:r w:rsidR="008B11C5" w:rsidRPr="00E23C37">
              <w:rPr>
                <w:lang w:val="fr-CH"/>
              </w:rPr>
              <w:t>INCONTRO</w:t>
            </w:r>
            <w:r w:rsidRPr="00E23C37">
              <w:rPr>
                <w:lang w:val="fr-CH"/>
              </w:rPr>
              <w:t xml:space="preserve"> </w:t>
            </w:r>
            <w:r>
              <w:rPr>
                <w:lang w:val="fr-CH"/>
              </w:rPr>
              <w:t>C</w:t>
            </w:r>
            <w:r w:rsidRPr="00E23C37">
              <w:rPr>
                <w:lang w:val="fr-CH"/>
              </w:rPr>
              <w:t xml:space="preserve">uvée </w:t>
            </w:r>
            <w:proofErr w:type="spellStart"/>
            <w:r w:rsidRPr="00E23C37">
              <w:rPr>
                <w:lang w:val="fr-CH"/>
              </w:rPr>
              <w:t>Rosato</w:t>
            </w:r>
            <w:proofErr w:type="spellEnd"/>
            <w:r w:rsidR="00157712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7D8CD" w14:textId="4DF53629" w:rsidR="008B11C5" w:rsidRPr="007D4391" w:rsidRDefault="00436A1F" w:rsidP="001145BC">
            <w:pPr>
              <w:jc w:val="center"/>
              <w:rPr>
                <w:lang w:val="de-CH"/>
              </w:rPr>
            </w:pPr>
            <w:r w:rsidRPr="008C50FF">
              <w:rPr>
                <w:lang w:val="fr-CH"/>
              </w:rPr>
              <w:t xml:space="preserve">  </w:t>
            </w:r>
            <w:r w:rsidR="008B11C5">
              <w:rPr>
                <w:lang w:val="de-CH"/>
              </w:rPr>
              <w:t>Roséwein</w:t>
            </w:r>
            <w:r w:rsidR="00E23C37">
              <w:rPr>
                <w:lang w:val="de-CH"/>
              </w:rPr>
              <w:t xml:space="preserve"> trocken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60EDB" w14:textId="77777777" w:rsidR="008B11C5" w:rsidRPr="007D4391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54988F" w14:textId="62E98826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14.90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D9E35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7D4391" w14:paraId="5A112DD5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8AD3F4" w14:textId="262F1673" w:rsidR="008B11C5" w:rsidRPr="00E23C37" w:rsidRDefault="00E23C37" w:rsidP="001145BC">
            <w:pPr>
              <w:jc w:val="center"/>
              <w:rPr>
                <w:lang w:val="fr-CH"/>
              </w:rPr>
            </w:pPr>
            <w:r w:rsidRPr="00E23C37">
              <w:rPr>
                <w:lang w:val="fr-CH"/>
              </w:rPr>
              <w:t xml:space="preserve">La </w:t>
            </w:r>
            <w:proofErr w:type="spellStart"/>
            <w:r w:rsidRPr="00E23C37">
              <w:rPr>
                <w:lang w:val="fr-CH"/>
              </w:rPr>
              <w:t>Trava</w:t>
            </w:r>
            <w:proofErr w:type="spellEnd"/>
            <w:r w:rsidRPr="00E23C37">
              <w:rPr>
                <w:lang w:val="fr-CH"/>
              </w:rPr>
              <w:t xml:space="preserve"> </w:t>
            </w:r>
            <w:proofErr w:type="spellStart"/>
            <w:r w:rsidR="008B11C5" w:rsidRPr="00E23C37">
              <w:rPr>
                <w:lang w:val="fr-CH"/>
              </w:rPr>
              <w:t>Dolcetto</w:t>
            </w:r>
            <w:proofErr w:type="spellEnd"/>
            <w:r w:rsidR="008B11C5" w:rsidRPr="00E23C37">
              <w:rPr>
                <w:lang w:val="fr-CH"/>
              </w:rPr>
              <w:t xml:space="preserve"> d'Alba DOC </w:t>
            </w:r>
            <w:proofErr w:type="spellStart"/>
            <w:r w:rsidR="008B11C5" w:rsidRPr="00E23C37">
              <w:rPr>
                <w:lang w:val="fr-CH"/>
              </w:rPr>
              <w:t>Navirot</w:t>
            </w:r>
            <w:proofErr w:type="spellEnd"/>
            <w:r w:rsidR="00157712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F226C3" w14:textId="5C894E07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Rotwein</w:t>
            </w:r>
            <w:r w:rsidR="00E23C37">
              <w:rPr>
                <w:lang w:val="de-CH"/>
              </w:rPr>
              <w:t xml:space="preserve"> trocken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0AC668" w14:textId="77777777" w:rsidR="008B11C5" w:rsidRPr="007D4391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6A851C" w14:textId="03FD1329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1</w:t>
            </w:r>
            <w:r w:rsidR="00EE18A4">
              <w:rPr>
                <w:lang w:val="de-CH"/>
              </w:rPr>
              <w:t>4</w:t>
            </w:r>
            <w:r>
              <w:rPr>
                <w:lang w:val="de-CH"/>
              </w:rPr>
              <w:t>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14A6D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7D4391" w14:paraId="55C2BC02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18367E" w14:textId="7A2B8157" w:rsidR="008B11C5" w:rsidRPr="00E23C37" w:rsidRDefault="00E23C37" w:rsidP="001145BC">
            <w:pPr>
              <w:jc w:val="center"/>
              <w:rPr>
                <w:lang w:val="fr-CH"/>
              </w:rPr>
            </w:pPr>
            <w:proofErr w:type="gramStart"/>
            <w:r w:rsidRPr="00E23C37">
              <w:rPr>
                <w:lang w:val="fr-CH"/>
              </w:rPr>
              <w:t>Ca</w:t>
            </w:r>
            <w:proofErr w:type="gramEnd"/>
            <w:r w:rsidRPr="00E23C37">
              <w:rPr>
                <w:lang w:val="fr-CH"/>
              </w:rPr>
              <w:t xml:space="preserve"> </w:t>
            </w:r>
            <w:proofErr w:type="spellStart"/>
            <w:r w:rsidRPr="00E23C37">
              <w:rPr>
                <w:lang w:val="fr-CH"/>
              </w:rPr>
              <w:t>ed</w:t>
            </w:r>
            <w:proofErr w:type="spellEnd"/>
            <w:r w:rsidRPr="00E23C37">
              <w:rPr>
                <w:lang w:val="fr-CH"/>
              </w:rPr>
              <w:t xml:space="preserve"> </w:t>
            </w:r>
            <w:proofErr w:type="spellStart"/>
            <w:r w:rsidRPr="00E23C37">
              <w:rPr>
                <w:lang w:val="fr-CH"/>
              </w:rPr>
              <w:t>Curen</w:t>
            </w:r>
            <w:proofErr w:type="spellEnd"/>
            <w:r w:rsidRPr="00E23C37">
              <w:rPr>
                <w:lang w:val="fr-CH"/>
              </w:rPr>
              <w:t xml:space="preserve"> </w:t>
            </w:r>
            <w:proofErr w:type="spellStart"/>
            <w:r w:rsidR="008B11C5" w:rsidRPr="00E23C37">
              <w:rPr>
                <w:lang w:val="fr-CH"/>
              </w:rPr>
              <w:t>Dolcetto</w:t>
            </w:r>
            <w:proofErr w:type="spellEnd"/>
            <w:r w:rsidR="008B11C5" w:rsidRPr="00E23C37">
              <w:rPr>
                <w:lang w:val="fr-CH"/>
              </w:rPr>
              <w:t xml:space="preserve"> d’Alba DOC</w:t>
            </w:r>
            <w:r w:rsidR="00157712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EF721E" w14:textId="7A6626BE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Rotwein</w:t>
            </w:r>
            <w:r w:rsidR="00E23C37">
              <w:rPr>
                <w:lang w:val="de-CH"/>
              </w:rPr>
              <w:t xml:space="preserve"> trocken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DBC88" w14:textId="77777777" w:rsidR="008B11C5" w:rsidRPr="007D4391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6ADC2" w14:textId="33152161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16.90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14CB29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7D4391" w14:paraId="231930F4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1C9CC6" w14:textId="0A22F55C" w:rsidR="008B11C5" w:rsidRPr="00E23C37" w:rsidRDefault="00E23C37" w:rsidP="001145BC">
            <w:pPr>
              <w:jc w:val="center"/>
              <w:rPr>
                <w:lang w:val="fr-CH"/>
              </w:rPr>
            </w:pPr>
            <w:r w:rsidRPr="00E23C37">
              <w:rPr>
                <w:lang w:val="fr-CH"/>
              </w:rPr>
              <w:t xml:space="preserve">La </w:t>
            </w:r>
            <w:proofErr w:type="spellStart"/>
            <w:r w:rsidRPr="00E23C37">
              <w:rPr>
                <w:lang w:val="fr-CH"/>
              </w:rPr>
              <w:t>Trava</w:t>
            </w:r>
            <w:proofErr w:type="spellEnd"/>
            <w:r w:rsidRPr="00E23C37">
              <w:rPr>
                <w:lang w:val="fr-CH"/>
              </w:rPr>
              <w:t xml:space="preserve"> </w:t>
            </w:r>
            <w:r w:rsidR="008B11C5" w:rsidRPr="00E23C37">
              <w:rPr>
                <w:lang w:val="fr-CH"/>
              </w:rPr>
              <w:t>Barbera d'Alba DOC</w:t>
            </w:r>
            <w:r w:rsidR="00157712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B74088" w14:textId="43F3CBAF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Rotwein</w:t>
            </w:r>
            <w:r w:rsidR="00E23C37">
              <w:rPr>
                <w:lang w:val="de-CH"/>
              </w:rPr>
              <w:t xml:space="preserve"> trocken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38E03" w14:textId="77777777" w:rsidR="008B11C5" w:rsidRPr="007D4391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BBD465" w14:textId="49BB4B14" w:rsidR="008B11C5" w:rsidRPr="007D4391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14.90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CFEF38" w14:textId="77777777" w:rsidR="008B11C5" w:rsidRPr="007D4391" w:rsidRDefault="008B11C5" w:rsidP="002A4ED5">
            <w:pPr>
              <w:rPr>
                <w:lang w:val="de-CH"/>
              </w:rPr>
            </w:pPr>
          </w:p>
        </w:tc>
      </w:tr>
      <w:tr w:rsidR="008B11C5" w:rsidRPr="001145BC" w14:paraId="359D4C42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AE389A" w14:textId="77777777" w:rsidR="000C483D" w:rsidRPr="00B86E82" w:rsidRDefault="00436A1F" w:rsidP="001145BC">
            <w:pPr>
              <w:jc w:val="center"/>
              <w:rPr>
                <w:lang w:val="fr-CH"/>
              </w:rPr>
            </w:pPr>
            <w:proofErr w:type="gramStart"/>
            <w:r w:rsidRPr="00B86E82">
              <w:rPr>
                <w:lang w:val="fr-CH"/>
              </w:rPr>
              <w:t>Ca</w:t>
            </w:r>
            <w:proofErr w:type="gramEnd"/>
            <w:r w:rsidRPr="00B86E82">
              <w:rPr>
                <w:lang w:val="fr-CH"/>
              </w:rPr>
              <w:t xml:space="preserve"> </w:t>
            </w:r>
            <w:proofErr w:type="spellStart"/>
            <w:r w:rsidRPr="00B86E82">
              <w:rPr>
                <w:lang w:val="fr-CH"/>
              </w:rPr>
              <w:t>ed</w:t>
            </w:r>
            <w:proofErr w:type="spellEnd"/>
            <w:r w:rsidRPr="00B86E82">
              <w:rPr>
                <w:lang w:val="fr-CH"/>
              </w:rPr>
              <w:t xml:space="preserve"> </w:t>
            </w:r>
            <w:proofErr w:type="spellStart"/>
            <w:r w:rsidRPr="00B86E82">
              <w:rPr>
                <w:lang w:val="fr-CH"/>
              </w:rPr>
              <w:t>Curen</w:t>
            </w:r>
            <w:proofErr w:type="spellEnd"/>
            <w:r w:rsidRPr="00B86E82">
              <w:rPr>
                <w:lang w:val="fr-CH"/>
              </w:rPr>
              <w:t xml:space="preserve"> </w:t>
            </w:r>
            <w:r w:rsidR="008B11C5" w:rsidRPr="00B86E82">
              <w:rPr>
                <w:lang w:val="fr-CH"/>
              </w:rPr>
              <w:t>Barbera d’Asti Superiore "</w:t>
            </w:r>
            <w:proofErr w:type="spellStart"/>
            <w:r w:rsidR="008B11C5" w:rsidRPr="00B86E82">
              <w:rPr>
                <w:lang w:val="fr-CH"/>
              </w:rPr>
              <w:t>Generazioni</w:t>
            </w:r>
            <w:proofErr w:type="spellEnd"/>
            <w:r w:rsidR="008B11C5" w:rsidRPr="00B86E82">
              <w:rPr>
                <w:lang w:val="fr-CH"/>
              </w:rPr>
              <w:t>" DOCG</w:t>
            </w:r>
            <w:r w:rsidR="00157712" w:rsidRPr="00B86E82">
              <w:rPr>
                <w:lang w:val="fr-CH"/>
              </w:rPr>
              <w:t xml:space="preserve"> 75cl</w:t>
            </w:r>
            <w:r w:rsidR="00E23C37" w:rsidRPr="00B86E82">
              <w:rPr>
                <w:lang w:val="fr-CH"/>
              </w:rPr>
              <w:t xml:space="preserve"> </w:t>
            </w:r>
          </w:p>
          <w:p w14:paraId="273A2F0D" w14:textId="6DEBDDF0" w:rsidR="008B11C5" w:rsidRPr="00E23C37" w:rsidRDefault="00E23C37" w:rsidP="001145BC">
            <w:pPr>
              <w:jc w:val="center"/>
              <w:rPr>
                <w:lang w:val="de-CH"/>
              </w:rPr>
            </w:pPr>
            <w:r w:rsidRPr="00E23C37">
              <w:rPr>
                <w:lang w:val="de-CH"/>
              </w:rPr>
              <w:t>12 Monate</w:t>
            </w:r>
            <w:r w:rsidR="008C50FF">
              <w:rPr>
                <w:lang w:val="de-CH"/>
              </w:rPr>
              <w:t xml:space="preserve"> im Barrique</w:t>
            </w:r>
            <w:r w:rsidRPr="00E23C37">
              <w:rPr>
                <w:lang w:val="de-CH"/>
              </w:rPr>
              <w:t xml:space="preserve"> gereift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2BD06C" w14:textId="48B01863" w:rsidR="008B11C5" w:rsidRPr="001145BC" w:rsidRDefault="008B11C5" w:rsidP="001145BC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Rotwein</w:t>
            </w:r>
            <w:proofErr w:type="spellEnd"/>
            <w:r w:rsidR="00E23C37">
              <w:rPr>
                <w:lang w:val="fr-CH"/>
              </w:rPr>
              <w:t xml:space="preserve"> </w:t>
            </w:r>
            <w:proofErr w:type="spellStart"/>
            <w:r w:rsidR="00E23C37"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4D705" w14:textId="77777777" w:rsidR="008B11C5" w:rsidRPr="001145BC" w:rsidRDefault="008B11C5" w:rsidP="001145BC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29D086" w14:textId="1704B2F3" w:rsidR="008B11C5" w:rsidRPr="001145BC" w:rsidRDefault="008B11C5" w:rsidP="001145BC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CHF </w:t>
            </w:r>
            <w:r w:rsidR="007B35FF">
              <w:rPr>
                <w:lang w:val="fr-CH"/>
              </w:rPr>
              <w:t>19</w:t>
            </w:r>
            <w:r>
              <w:rPr>
                <w:lang w:val="fr-CH"/>
              </w:rPr>
              <w:t>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31B298" w14:textId="77777777" w:rsidR="008B11C5" w:rsidRPr="001145BC" w:rsidRDefault="008B11C5" w:rsidP="002A4ED5">
            <w:pPr>
              <w:rPr>
                <w:lang w:val="fr-CH"/>
              </w:rPr>
            </w:pPr>
          </w:p>
        </w:tc>
      </w:tr>
      <w:tr w:rsidR="008B11C5" w:rsidRPr="001145BC" w14:paraId="17380180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7B229D" w14:textId="77777777" w:rsidR="000C483D" w:rsidRPr="00B86E82" w:rsidRDefault="00436A1F" w:rsidP="00E614F9">
            <w:pPr>
              <w:jc w:val="center"/>
              <w:rPr>
                <w:lang w:val="fr-CH"/>
              </w:rPr>
            </w:pPr>
            <w:r w:rsidRPr="00B86E82">
              <w:rPr>
                <w:lang w:val="fr-CH"/>
              </w:rPr>
              <w:t xml:space="preserve">Casa Re </w:t>
            </w:r>
            <w:proofErr w:type="spellStart"/>
            <w:r w:rsidR="008B11C5" w:rsidRPr="00B86E82">
              <w:rPr>
                <w:lang w:val="fr-CH"/>
              </w:rPr>
              <w:t>Pettirosso</w:t>
            </w:r>
            <w:proofErr w:type="spellEnd"/>
            <w:r w:rsidR="008B11C5" w:rsidRPr="00B86E82">
              <w:rPr>
                <w:lang w:val="fr-CH"/>
              </w:rPr>
              <w:t xml:space="preserve"> Barbera d’Asti Superiore DOCG</w:t>
            </w:r>
            <w:r w:rsidR="00E23C37" w:rsidRPr="00B86E82">
              <w:rPr>
                <w:lang w:val="fr-CH"/>
              </w:rPr>
              <w:t xml:space="preserve"> </w:t>
            </w:r>
            <w:r w:rsidR="00157712" w:rsidRPr="00B86E82">
              <w:rPr>
                <w:lang w:val="fr-CH"/>
              </w:rPr>
              <w:t xml:space="preserve">75cl </w:t>
            </w:r>
          </w:p>
          <w:p w14:paraId="34BB73B0" w14:textId="17EC9E21" w:rsidR="008B11C5" w:rsidRPr="00E23C37" w:rsidRDefault="00E23C37" w:rsidP="00E614F9">
            <w:pPr>
              <w:jc w:val="center"/>
              <w:rPr>
                <w:lang w:val="de-CH"/>
              </w:rPr>
            </w:pPr>
            <w:r w:rsidRPr="00E23C37">
              <w:rPr>
                <w:lang w:val="de-CH"/>
              </w:rPr>
              <w:t>12 Monate im Bar</w:t>
            </w:r>
            <w:r>
              <w:rPr>
                <w:lang w:val="de-CH"/>
              </w:rPr>
              <w:t>rique gereift</w:t>
            </w:r>
            <w:r w:rsidR="000D4F5E">
              <w:rPr>
                <w:lang w:val="de-CH"/>
              </w:rPr>
              <w:t xml:space="preserve"> </w:t>
            </w:r>
            <w:r w:rsidR="00436A1F">
              <w:rPr>
                <w:lang w:val="de-CH"/>
              </w:rPr>
              <w:t>(in</w:t>
            </w:r>
            <w:r w:rsidR="008C50FF">
              <w:rPr>
                <w:lang w:val="de-CH"/>
              </w:rPr>
              <w:t>s</w:t>
            </w:r>
            <w:r w:rsidR="00436A1F">
              <w:rPr>
                <w:lang w:val="de-CH"/>
              </w:rPr>
              <w:t>gesamt 26 Monate gereift)</w:t>
            </w:r>
            <w:r>
              <w:rPr>
                <w:lang w:val="de-CH"/>
              </w:rPr>
              <w:t xml:space="preserve">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51F29E" w14:textId="7EF8E09E" w:rsidR="008B11C5" w:rsidRDefault="008B11C5" w:rsidP="001145BC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Rotwein</w:t>
            </w:r>
            <w:proofErr w:type="spellEnd"/>
            <w:r w:rsidR="00436A1F">
              <w:rPr>
                <w:lang w:val="fr-CH"/>
              </w:rPr>
              <w:t xml:space="preserve"> </w:t>
            </w:r>
            <w:proofErr w:type="spellStart"/>
            <w:r w:rsidR="00436A1F"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D55C68" w14:textId="77777777" w:rsidR="008B11C5" w:rsidRPr="001145BC" w:rsidRDefault="008B11C5" w:rsidP="001145BC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46E6C8" w14:textId="0C3C66ED" w:rsidR="008B11C5" w:rsidRDefault="008B11C5" w:rsidP="001145BC">
            <w:pPr>
              <w:jc w:val="center"/>
              <w:rPr>
                <w:lang w:val="fr-CH"/>
              </w:rPr>
            </w:pPr>
            <w:r w:rsidRPr="0053575F">
              <w:rPr>
                <w:color w:val="FF0000"/>
                <w:lang w:val="fr-CH"/>
              </w:rPr>
              <w:t xml:space="preserve">CHF </w:t>
            </w:r>
            <w:r w:rsidR="008C7B6A" w:rsidRPr="0053575F">
              <w:rPr>
                <w:color w:val="FF0000"/>
                <w:lang w:val="fr-CH"/>
              </w:rPr>
              <w:t>34.90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0812A" w14:textId="77777777" w:rsidR="008B11C5" w:rsidRPr="001145BC" w:rsidRDefault="008B11C5" w:rsidP="002A4ED5">
            <w:pPr>
              <w:rPr>
                <w:lang w:val="fr-CH"/>
              </w:rPr>
            </w:pPr>
          </w:p>
        </w:tc>
      </w:tr>
      <w:tr w:rsidR="008B11C5" w:rsidRPr="001145BC" w14:paraId="1218AA4C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2CFDFE" w14:textId="7724600E" w:rsidR="008B11C5" w:rsidRPr="00157712" w:rsidRDefault="00436A1F" w:rsidP="001145BC">
            <w:pPr>
              <w:jc w:val="center"/>
              <w:rPr>
                <w:lang w:val="fr-CH"/>
              </w:rPr>
            </w:pPr>
            <w:r w:rsidRPr="00436A1F">
              <w:rPr>
                <w:lang w:val="fr-CH"/>
              </w:rPr>
              <w:t xml:space="preserve">La </w:t>
            </w:r>
            <w:proofErr w:type="spellStart"/>
            <w:r w:rsidRPr="00436A1F">
              <w:rPr>
                <w:lang w:val="fr-CH"/>
              </w:rPr>
              <w:t>Trava</w:t>
            </w:r>
            <w:proofErr w:type="spellEnd"/>
            <w:r w:rsidRPr="00436A1F">
              <w:rPr>
                <w:lang w:val="fr-CH"/>
              </w:rPr>
              <w:t xml:space="preserve"> </w:t>
            </w:r>
            <w:proofErr w:type="spellStart"/>
            <w:r w:rsidR="008B11C5" w:rsidRPr="00436A1F">
              <w:rPr>
                <w:lang w:val="fr-CH"/>
              </w:rPr>
              <w:t>Langhe</w:t>
            </w:r>
            <w:proofErr w:type="spellEnd"/>
            <w:r w:rsidR="008B11C5" w:rsidRPr="00436A1F">
              <w:rPr>
                <w:lang w:val="fr-CH"/>
              </w:rPr>
              <w:t xml:space="preserve"> </w:t>
            </w:r>
            <w:proofErr w:type="spellStart"/>
            <w:r w:rsidR="008B11C5" w:rsidRPr="00436A1F">
              <w:rPr>
                <w:lang w:val="fr-CH"/>
              </w:rPr>
              <w:t>Nebbiolo</w:t>
            </w:r>
            <w:proofErr w:type="spellEnd"/>
            <w:r w:rsidR="008B11C5" w:rsidRPr="00436A1F">
              <w:rPr>
                <w:lang w:val="fr-CH"/>
              </w:rPr>
              <w:t xml:space="preserve"> DOC</w:t>
            </w:r>
            <w:r>
              <w:rPr>
                <w:lang w:val="fr-CH"/>
              </w:rPr>
              <w:t xml:space="preserve"> </w:t>
            </w:r>
            <w:r w:rsidR="00157712">
              <w:rPr>
                <w:lang w:val="fr-CH"/>
              </w:rPr>
              <w:t>75cl</w:t>
            </w:r>
            <w:r>
              <w:rPr>
                <w:lang w:val="fr-CH"/>
              </w:rPr>
              <w:t xml:space="preserve"> </w:t>
            </w:r>
            <w:r w:rsidR="00536E5F">
              <w:rPr>
                <w:lang w:val="fr-CH"/>
              </w:rPr>
              <w:t xml:space="preserve">grosses </w:t>
            </w:r>
            <w:proofErr w:type="spellStart"/>
            <w:r w:rsidR="00232C5E">
              <w:rPr>
                <w:lang w:val="fr-CH"/>
              </w:rPr>
              <w:t>Holzfass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E0561" w14:textId="77777777" w:rsidR="008B11C5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Rotwein</w:t>
            </w:r>
            <w:r w:rsidR="00436A1F">
              <w:rPr>
                <w:lang w:val="de-CH"/>
              </w:rPr>
              <w:t xml:space="preserve"> trocken</w:t>
            </w:r>
          </w:p>
          <w:p w14:paraId="6618F2BB" w14:textId="1517AC1C" w:rsidR="00F609C9" w:rsidRPr="001145BC" w:rsidRDefault="00F609C9" w:rsidP="001145BC">
            <w:pPr>
              <w:jc w:val="center"/>
              <w:rPr>
                <w:lang w:val="de-CH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4DAB4" w14:textId="77777777" w:rsidR="008B11C5" w:rsidRPr="001145BC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E72560" w14:textId="2C1435F8" w:rsidR="008B11C5" w:rsidRPr="001145BC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16.90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91A29F" w14:textId="77777777" w:rsidR="008B11C5" w:rsidRPr="001145BC" w:rsidRDefault="008B11C5" w:rsidP="002A4ED5">
            <w:pPr>
              <w:rPr>
                <w:lang w:val="de-CH"/>
              </w:rPr>
            </w:pPr>
          </w:p>
        </w:tc>
      </w:tr>
      <w:tr w:rsidR="008B11C5" w:rsidRPr="001145BC" w14:paraId="41FF7E0C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10F5C" w14:textId="27360D4A" w:rsidR="00232C5E" w:rsidRDefault="00436A1F" w:rsidP="001145BC">
            <w:pPr>
              <w:jc w:val="center"/>
              <w:rPr>
                <w:lang w:val="fr-CH"/>
              </w:rPr>
            </w:pPr>
            <w:r w:rsidRPr="00436A1F">
              <w:rPr>
                <w:lang w:val="fr-CH"/>
              </w:rPr>
              <w:t xml:space="preserve">La </w:t>
            </w:r>
            <w:proofErr w:type="spellStart"/>
            <w:r w:rsidRPr="00436A1F">
              <w:rPr>
                <w:lang w:val="fr-CH"/>
              </w:rPr>
              <w:t>Trava</w:t>
            </w:r>
            <w:proofErr w:type="spellEnd"/>
            <w:r w:rsidRPr="00436A1F">
              <w:rPr>
                <w:lang w:val="fr-CH"/>
              </w:rPr>
              <w:t xml:space="preserve"> </w:t>
            </w:r>
            <w:proofErr w:type="spellStart"/>
            <w:r w:rsidR="008B11C5" w:rsidRPr="00436A1F">
              <w:rPr>
                <w:lang w:val="fr-CH"/>
              </w:rPr>
              <w:t>Barbaresco</w:t>
            </w:r>
            <w:proofErr w:type="spellEnd"/>
            <w:r w:rsidR="008B11C5" w:rsidRPr="00436A1F">
              <w:rPr>
                <w:lang w:val="fr-CH"/>
              </w:rPr>
              <w:t xml:space="preserve"> DOCG</w:t>
            </w:r>
            <w:r w:rsidRPr="00436A1F">
              <w:rPr>
                <w:lang w:val="fr-CH"/>
              </w:rPr>
              <w:t xml:space="preserve"> </w:t>
            </w:r>
            <w:r w:rsidR="00157712">
              <w:rPr>
                <w:lang w:val="fr-CH"/>
              </w:rPr>
              <w:t>75cl</w:t>
            </w:r>
          </w:p>
          <w:p w14:paraId="504D7933" w14:textId="66356845" w:rsidR="008B11C5" w:rsidRPr="00436A1F" w:rsidRDefault="009716A3" w:rsidP="001145BC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 </w:t>
            </w:r>
            <w:proofErr w:type="gramStart"/>
            <w:r w:rsidR="00536E5F">
              <w:rPr>
                <w:lang w:val="fr-CH"/>
              </w:rPr>
              <w:t>grosses</w:t>
            </w:r>
            <w:proofErr w:type="gramEnd"/>
            <w:r w:rsidR="00536E5F"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Holzfass</w:t>
            </w:r>
            <w:proofErr w:type="spellEnd"/>
            <w:r w:rsidR="00436A1F">
              <w:rPr>
                <w:lang w:val="fr-CH"/>
              </w:rPr>
              <w:t xml:space="preserve">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0536D3" w14:textId="77777777" w:rsidR="008B11C5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Rotwein</w:t>
            </w:r>
            <w:r w:rsidR="00436A1F">
              <w:rPr>
                <w:lang w:val="de-CH"/>
              </w:rPr>
              <w:t xml:space="preserve"> trocken</w:t>
            </w:r>
          </w:p>
          <w:p w14:paraId="472F84C0" w14:textId="18E845C2" w:rsidR="00F609C9" w:rsidRPr="001145BC" w:rsidRDefault="00F609C9" w:rsidP="001145BC">
            <w:pPr>
              <w:jc w:val="center"/>
              <w:rPr>
                <w:lang w:val="de-CH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490D2" w14:textId="77777777" w:rsidR="008B11C5" w:rsidRPr="001145BC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47E51" w14:textId="1EEF340B" w:rsidR="008B11C5" w:rsidRPr="001145BC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3</w:t>
            </w:r>
            <w:r w:rsidR="008C7B6A">
              <w:rPr>
                <w:lang w:val="de-CH"/>
              </w:rPr>
              <w:t>6</w:t>
            </w:r>
            <w:r>
              <w:rPr>
                <w:lang w:val="de-CH"/>
              </w:rPr>
              <w:t>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DE9B7A" w14:textId="77777777" w:rsidR="008B11C5" w:rsidRPr="001145BC" w:rsidRDefault="008B11C5" w:rsidP="002A4ED5">
            <w:pPr>
              <w:rPr>
                <w:lang w:val="de-CH"/>
              </w:rPr>
            </w:pPr>
          </w:p>
        </w:tc>
      </w:tr>
      <w:tr w:rsidR="008B11C5" w:rsidRPr="001145BC" w14:paraId="6500558F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537A8C" w14:textId="19FD586D" w:rsidR="00232C5E" w:rsidRDefault="00436A1F" w:rsidP="001145BC">
            <w:pPr>
              <w:jc w:val="center"/>
              <w:rPr>
                <w:lang w:val="fr-CH"/>
              </w:rPr>
            </w:pPr>
            <w:r w:rsidRPr="00436A1F">
              <w:rPr>
                <w:lang w:val="fr-CH"/>
              </w:rPr>
              <w:t xml:space="preserve">La </w:t>
            </w:r>
            <w:proofErr w:type="spellStart"/>
            <w:r w:rsidRPr="00436A1F">
              <w:rPr>
                <w:lang w:val="fr-CH"/>
              </w:rPr>
              <w:t>Trava</w:t>
            </w:r>
            <w:proofErr w:type="spellEnd"/>
            <w:r w:rsidRPr="00436A1F">
              <w:rPr>
                <w:lang w:val="fr-CH"/>
              </w:rPr>
              <w:t xml:space="preserve"> </w:t>
            </w:r>
            <w:r w:rsidR="008B11C5" w:rsidRPr="00436A1F">
              <w:rPr>
                <w:lang w:val="fr-CH"/>
              </w:rPr>
              <w:t>Barolo DOCG</w:t>
            </w:r>
            <w:r w:rsidRPr="00436A1F">
              <w:rPr>
                <w:lang w:val="fr-CH"/>
              </w:rPr>
              <w:t xml:space="preserve"> </w:t>
            </w:r>
            <w:r w:rsidR="00157712">
              <w:rPr>
                <w:lang w:val="fr-CH"/>
              </w:rPr>
              <w:t>75cl</w:t>
            </w:r>
          </w:p>
          <w:p w14:paraId="325E1CC6" w14:textId="25574B18" w:rsidR="008B11C5" w:rsidRPr="00436A1F" w:rsidRDefault="00536E5F" w:rsidP="001145BC">
            <w:pPr>
              <w:jc w:val="center"/>
              <w:rPr>
                <w:lang w:val="fr-CH"/>
              </w:rPr>
            </w:pPr>
            <w:proofErr w:type="gramStart"/>
            <w:r>
              <w:rPr>
                <w:lang w:val="fr-CH"/>
              </w:rPr>
              <w:t>grosses</w:t>
            </w:r>
            <w:proofErr w:type="gramEnd"/>
            <w:r w:rsidR="009716A3">
              <w:rPr>
                <w:lang w:val="fr-CH"/>
              </w:rPr>
              <w:t xml:space="preserve"> </w:t>
            </w:r>
            <w:proofErr w:type="spellStart"/>
            <w:r w:rsidR="009716A3">
              <w:rPr>
                <w:lang w:val="fr-CH"/>
              </w:rPr>
              <w:t>Holzfass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2A807" w14:textId="1F1A659A" w:rsidR="008B11C5" w:rsidRPr="001145BC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Rotwein</w:t>
            </w:r>
            <w:r w:rsidR="00436A1F">
              <w:rPr>
                <w:lang w:val="de-CH"/>
              </w:rPr>
              <w:t xml:space="preserve"> trocken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74F50D" w14:textId="77777777" w:rsidR="008B11C5" w:rsidRPr="001145BC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E9CBC3" w14:textId="66F484BC" w:rsidR="008B11C5" w:rsidRPr="001145BC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 xml:space="preserve">CHF </w:t>
            </w:r>
            <w:r w:rsidR="00317168">
              <w:rPr>
                <w:lang w:val="de-CH"/>
              </w:rPr>
              <w:t>39</w:t>
            </w:r>
            <w:r>
              <w:rPr>
                <w:lang w:val="de-CH"/>
              </w:rPr>
              <w:t>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AE216" w14:textId="77777777" w:rsidR="008B11C5" w:rsidRPr="001145BC" w:rsidRDefault="008B11C5" w:rsidP="002A4ED5">
            <w:pPr>
              <w:rPr>
                <w:lang w:val="de-CH"/>
              </w:rPr>
            </w:pPr>
          </w:p>
        </w:tc>
      </w:tr>
      <w:tr w:rsidR="004910F0" w:rsidRPr="00EA1D26" w14:paraId="5D080167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B04CA2" w14:textId="38226356" w:rsidR="004910F0" w:rsidRPr="00436A1F" w:rsidRDefault="002C7767" w:rsidP="001145BC">
            <w:pPr>
              <w:jc w:val="center"/>
              <w:rPr>
                <w:lang w:val="fr-CH"/>
              </w:rPr>
            </w:pPr>
            <w:proofErr w:type="gramStart"/>
            <w:r>
              <w:rPr>
                <w:lang w:val="fr-CH"/>
              </w:rPr>
              <w:lastRenderedPageBreak/>
              <w:t>Ca</w:t>
            </w:r>
            <w:proofErr w:type="gram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ed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Curen</w:t>
            </w:r>
            <w:proofErr w:type="spellEnd"/>
            <w:r>
              <w:rPr>
                <w:lang w:val="fr-CH"/>
              </w:rPr>
              <w:t xml:space="preserve"> </w:t>
            </w:r>
            <w:r w:rsidR="00EA1D26">
              <w:rPr>
                <w:lang w:val="fr-CH"/>
              </w:rPr>
              <w:t xml:space="preserve">Barbera D’Asti DOCG </w:t>
            </w:r>
            <w:proofErr w:type="spellStart"/>
            <w:r w:rsidR="00EA1D26">
              <w:rPr>
                <w:lang w:val="fr-CH"/>
              </w:rPr>
              <w:t>Ercole</w:t>
            </w:r>
            <w:proofErr w:type="spellEnd"/>
            <w:r w:rsidR="00EA1D26">
              <w:rPr>
                <w:lang w:val="fr-CH"/>
              </w:rPr>
              <w:t xml:space="preserve"> Magnum</w:t>
            </w:r>
            <w:r w:rsidR="00861B64">
              <w:rPr>
                <w:lang w:val="fr-CH"/>
              </w:rPr>
              <w:t xml:space="preserve"> 150cl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788B62" w14:textId="5351C1F9" w:rsidR="004910F0" w:rsidRPr="00EA1D26" w:rsidRDefault="00EA1D26" w:rsidP="001145BC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Rotwein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883912" w14:textId="77777777" w:rsidR="004910F0" w:rsidRPr="00EA1D26" w:rsidRDefault="004910F0" w:rsidP="001145BC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0234CB" w14:textId="25DB902E" w:rsidR="004910F0" w:rsidRPr="00EA1D26" w:rsidRDefault="00861B64" w:rsidP="001145BC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CHF 39.90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B00DA3" w14:textId="77777777" w:rsidR="004910F0" w:rsidRPr="00EA1D26" w:rsidRDefault="004910F0" w:rsidP="002A4ED5">
            <w:pPr>
              <w:rPr>
                <w:lang w:val="fr-CH"/>
              </w:rPr>
            </w:pPr>
          </w:p>
        </w:tc>
      </w:tr>
      <w:tr w:rsidR="00861B64" w:rsidRPr="00EA1D26" w14:paraId="5E035A35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ADAA5F" w14:textId="77777777" w:rsidR="000F07FC" w:rsidRDefault="00861B64" w:rsidP="001145BC">
            <w:pPr>
              <w:jc w:val="center"/>
              <w:rPr>
                <w:lang w:val="fr-CH"/>
              </w:rPr>
            </w:pPr>
            <w:proofErr w:type="gramStart"/>
            <w:r>
              <w:rPr>
                <w:lang w:val="fr-CH"/>
              </w:rPr>
              <w:t>Ca</w:t>
            </w:r>
            <w:proofErr w:type="gram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ed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Curen</w:t>
            </w:r>
            <w:proofErr w:type="spellEnd"/>
            <w:r>
              <w:rPr>
                <w:lang w:val="fr-CH"/>
              </w:rPr>
              <w:t xml:space="preserve"> Barbera D’Asti Superiore DOCG 300cl</w:t>
            </w:r>
          </w:p>
          <w:p w14:paraId="57C7C5CE" w14:textId="076AAE4E" w:rsidR="00861B64" w:rsidRDefault="00512630" w:rsidP="001145BC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 </w:t>
            </w:r>
            <w:r w:rsidRPr="00E23C37">
              <w:rPr>
                <w:lang w:val="de-CH"/>
              </w:rPr>
              <w:t>12 Monate</w:t>
            </w:r>
            <w:r>
              <w:rPr>
                <w:lang w:val="de-CH"/>
              </w:rPr>
              <w:t xml:space="preserve"> im Barrique</w:t>
            </w:r>
            <w:r w:rsidRPr="00E23C37">
              <w:rPr>
                <w:lang w:val="de-CH"/>
              </w:rPr>
              <w:t xml:space="preserve"> gereift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FC5F42" w14:textId="67B67552" w:rsidR="00861B64" w:rsidRDefault="00861B64" w:rsidP="001145BC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Rotwein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F1E46" w14:textId="77777777" w:rsidR="00861B64" w:rsidRPr="00EA1D26" w:rsidRDefault="00861B64" w:rsidP="001145BC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993F37" w14:textId="7AE37B1A" w:rsidR="00861B64" w:rsidRDefault="00861B64" w:rsidP="001145BC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CHF 139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1B0E60" w14:textId="77777777" w:rsidR="00861B64" w:rsidRPr="00EA1D26" w:rsidRDefault="00861B64" w:rsidP="002A4ED5">
            <w:pPr>
              <w:rPr>
                <w:lang w:val="fr-CH"/>
              </w:rPr>
            </w:pPr>
          </w:p>
        </w:tc>
      </w:tr>
      <w:tr w:rsidR="008B11C5" w:rsidRPr="001145BC" w14:paraId="6FF8DB90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CEF84" w14:textId="1A49A699" w:rsidR="008B11C5" w:rsidRPr="00436A1F" w:rsidRDefault="00436A1F" w:rsidP="001145BC">
            <w:pPr>
              <w:jc w:val="center"/>
              <w:rPr>
                <w:lang w:val="fr-CH"/>
              </w:rPr>
            </w:pPr>
            <w:r w:rsidRPr="00436A1F">
              <w:rPr>
                <w:lang w:val="fr-CH"/>
              </w:rPr>
              <w:t xml:space="preserve">La </w:t>
            </w:r>
            <w:proofErr w:type="spellStart"/>
            <w:r w:rsidRPr="00436A1F">
              <w:rPr>
                <w:lang w:val="fr-CH"/>
              </w:rPr>
              <w:t>Trava</w:t>
            </w:r>
            <w:proofErr w:type="spellEnd"/>
            <w:r w:rsidRPr="00436A1F">
              <w:rPr>
                <w:lang w:val="fr-CH"/>
              </w:rPr>
              <w:t xml:space="preserve"> </w:t>
            </w:r>
            <w:proofErr w:type="spellStart"/>
            <w:r w:rsidR="008B11C5" w:rsidRPr="00436A1F">
              <w:rPr>
                <w:lang w:val="fr-CH"/>
              </w:rPr>
              <w:t>Moscato</w:t>
            </w:r>
            <w:proofErr w:type="spellEnd"/>
            <w:r w:rsidR="008B11C5" w:rsidRPr="00436A1F">
              <w:rPr>
                <w:lang w:val="fr-CH"/>
              </w:rPr>
              <w:t xml:space="preserve"> D’Asti DOCG</w:t>
            </w:r>
            <w:r w:rsidR="001078FA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DD6E58" w14:textId="5CD7F0D8" w:rsidR="008B11C5" w:rsidRDefault="00436A1F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Weisser s</w:t>
            </w:r>
            <w:r w:rsidR="008B11C5">
              <w:rPr>
                <w:lang w:val="de-CH"/>
              </w:rPr>
              <w:t>üsslicher Perlwein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F2C8A" w14:textId="77777777" w:rsidR="008B11C5" w:rsidRPr="001145BC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BC8CAA" w14:textId="31454505" w:rsidR="008B11C5" w:rsidRDefault="008B11C5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CHF 12.90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6D2A34" w14:textId="77777777" w:rsidR="008B11C5" w:rsidRPr="001145BC" w:rsidRDefault="008B11C5" w:rsidP="002A4ED5">
            <w:pPr>
              <w:rPr>
                <w:lang w:val="de-CH"/>
              </w:rPr>
            </w:pPr>
          </w:p>
        </w:tc>
      </w:tr>
      <w:tr w:rsidR="008B11C5" w:rsidRPr="001145BC" w14:paraId="33F853F2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4F58B" w14:textId="1688F295" w:rsidR="008B11C5" w:rsidRPr="00436A1F" w:rsidRDefault="00436A1F" w:rsidP="001145BC">
            <w:pPr>
              <w:jc w:val="center"/>
              <w:rPr>
                <w:lang w:val="fr-CH"/>
              </w:rPr>
            </w:pPr>
            <w:r w:rsidRPr="00436A1F">
              <w:rPr>
                <w:lang w:val="fr-CH"/>
              </w:rPr>
              <w:t xml:space="preserve">Casa Re </w:t>
            </w:r>
            <w:r w:rsidR="008B11C5" w:rsidRPr="00436A1F">
              <w:rPr>
                <w:lang w:val="fr-CH"/>
              </w:rPr>
              <w:t xml:space="preserve">Il </w:t>
            </w:r>
            <w:proofErr w:type="spellStart"/>
            <w:r w:rsidR="008B11C5" w:rsidRPr="00436A1F">
              <w:rPr>
                <w:lang w:val="fr-CH"/>
              </w:rPr>
              <w:t>Bacio</w:t>
            </w:r>
            <w:proofErr w:type="spellEnd"/>
            <w:r w:rsidRPr="00436A1F">
              <w:rPr>
                <w:lang w:val="fr-CH"/>
              </w:rPr>
              <w:t xml:space="preserve"> </w:t>
            </w:r>
            <w:proofErr w:type="spellStart"/>
            <w:r w:rsidRPr="00436A1F">
              <w:rPr>
                <w:lang w:val="fr-CH"/>
              </w:rPr>
              <w:t>Brachetto</w:t>
            </w:r>
            <w:proofErr w:type="spellEnd"/>
            <w:r w:rsidRPr="00436A1F">
              <w:rPr>
                <w:lang w:val="fr-CH"/>
              </w:rPr>
              <w:t xml:space="preserve"> </w:t>
            </w:r>
            <w:r w:rsidR="008B11C5" w:rsidRPr="00436A1F">
              <w:rPr>
                <w:lang w:val="fr-CH"/>
              </w:rPr>
              <w:t>DOCG</w:t>
            </w:r>
            <w:r w:rsidR="001078FA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BCC19F" w14:textId="09E56855" w:rsidR="008B11C5" w:rsidRDefault="00436A1F" w:rsidP="001145BC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Roter s</w:t>
            </w:r>
            <w:r w:rsidR="008B11C5">
              <w:rPr>
                <w:lang w:val="de-CH"/>
              </w:rPr>
              <w:t>üsslicher Perlwein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5CA85C" w14:textId="77777777" w:rsidR="008B11C5" w:rsidRPr="001145BC" w:rsidRDefault="008B11C5" w:rsidP="001145BC">
            <w:pPr>
              <w:jc w:val="center"/>
              <w:rPr>
                <w:lang w:val="de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B3A2B9" w14:textId="721A31A3" w:rsidR="008B11C5" w:rsidRDefault="008B11C5" w:rsidP="001145BC">
            <w:pPr>
              <w:jc w:val="center"/>
              <w:rPr>
                <w:lang w:val="de-CH"/>
              </w:rPr>
            </w:pPr>
            <w:r w:rsidRPr="0053575F">
              <w:rPr>
                <w:color w:val="FF0000"/>
                <w:lang w:val="de-CH"/>
              </w:rPr>
              <w:t xml:space="preserve">CHF </w:t>
            </w:r>
            <w:r w:rsidR="00317168" w:rsidRPr="0053575F">
              <w:rPr>
                <w:color w:val="FF0000"/>
                <w:lang w:val="de-CH"/>
              </w:rPr>
              <w:t>17.90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7649C1" w14:textId="77777777" w:rsidR="008B11C5" w:rsidRPr="001145BC" w:rsidRDefault="008B11C5" w:rsidP="002A4ED5">
            <w:pPr>
              <w:rPr>
                <w:lang w:val="de-CH"/>
              </w:rPr>
            </w:pPr>
          </w:p>
        </w:tc>
      </w:tr>
      <w:tr w:rsidR="00C4064F" w:rsidRPr="00F72402" w14:paraId="7700B89E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C76F07" w14:textId="1ECEFE0C" w:rsidR="00FC43E0" w:rsidRPr="00436A1F" w:rsidRDefault="00F72402" w:rsidP="00666F12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Casa Re Perla </w:t>
            </w:r>
            <w:proofErr w:type="spellStart"/>
            <w:r>
              <w:rPr>
                <w:lang w:val="fr-CH"/>
              </w:rPr>
              <w:t>del</w:t>
            </w:r>
            <w:proofErr w:type="spellEnd"/>
            <w:r>
              <w:rPr>
                <w:lang w:val="fr-CH"/>
              </w:rPr>
              <w:t xml:space="preserve"> Re Brut Rosé</w:t>
            </w:r>
            <w:r w:rsidR="001078FA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FB19B1" w14:textId="3421E148" w:rsidR="00C4064F" w:rsidRPr="00F72402" w:rsidRDefault="003A4186" w:rsidP="001145BC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Schaumwein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t</w:t>
            </w:r>
            <w:r w:rsidR="00F72402">
              <w:rPr>
                <w:lang w:val="fr-CH"/>
              </w:rPr>
              <w:t>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154CFA" w14:textId="77777777" w:rsidR="00C4064F" w:rsidRPr="00F72402" w:rsidRDefault="00C4064F" w:rsidP="001145BC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6FD12" w14:textId="7DD91660" w:rsidR="00C4064F" w:rsidRPr="00F72402" w:rsidRDefault="00E614F9" w:rsidP="001145BC">
            <w:pPr>
              <w:jc w:val="center"/>
              <w:rPr>
                <w:lang w:val="fr-CH"/>
              </w:rPr>
            </w:pPr>
            <w:r w:rsidRPr="0053575F">
              <w:rPr>
                <w:color w:val="FF0000"/>
                <w:lang w:val="fr-CH"/>
              </w:rPr>
              <w:t>CHF 16.90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764BF" w14:textId="77777777" w:rsidR="00C4064F" w:rsidRPr="00F72402" w:rsidRDefault="00C4064F" w:rsidP="002A4ED5">
            <w:pPr>
              <w:rPr>
                <w:lang w:val="fr-CH"/>
              </w:rPr>
            </w:pPr>
          </w:p>
        </w:tc>
      </w:tr>
      <w:tr w:rsidR="00666F12" w:rsidRPr="00CF3C69" w14:paraId="4EC3ABB8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58E33A" w14:textId="05F4C384" w:rsidR="00666F12" w:rsidRDefault="00666F12" w:rsidP="00666F12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La </w:t>
            </w:r>
            <w:proofErr w:type="spellStart"/>
            <w:r>
              <w:rPr>
                <w:lang w:val="fr-CH"/>
              </w:rPr>
              <w:t>Trava</w:t>
            </w:r>
            <w:proofErr w:type="spellEnd"/>
            <w:r w:rsidR="00CF3C69">
              <w:rPr>
                <w:lang w:val="fr-CH"/>
              </w:rPr>
              <w:t xml:space="preserve"> </w:t>
            </w:r>
            <w:proofErr w:type="spellStart"/>
            <w:r w:rsidR="00CF3C69">
              <w:rPr>
                <w:lang w:val="fr-CH"/>
              </w:rPr>
              <w:t>Vino</w:t>
            </w:r>
            <w:proofErr w:type="spellEnd"/>
            <w:r w:rsidR="00CF3C69">
              <w:rPr>
                <w:lang w:val="fr-CH"/>
              </w:rPr>
              <w:t xml:space="preserve"> </w:t>
            </w:r>
            <w:proofErr w:type="spellStart"/>
            <w:r w:rsidR="00CF3C69">
              <w:rPr>
                <w:lang w:val="fr-CH"/>
              </w:rPr>
              <w:t>S</w:t>
            </w:r>
            <w:r w:rsidR="00EF298C">
              <w:rPr>
                <w:lang w:val="fr-CH"/>
              </w:rPr>
              <w:t>pu</w:t>
            </w:r>
            <w:r w:rsidR="00CF3C69">
              <w:rPr>
                <w:lang w:val="fr-CH"/>
              </w:rPr>
              <w:t>mante</w:t>
            </w:r>
            <w:proofErr w:type="spellEnd"/>
            <w:r w:rsidR="00CF3C69">
              <w:rPr>
                <w:lang w:val="fr-CH"/>
              </w:rPr>
              <w:t xml:space="preserve"> Brut « Campo dei Fiori »</w:t>
            </w:r>
            <w:r w:rsidR="001078FA">
              <w:rPr>
                <w:lang w:val="fr-CH"/>
              </w:rPr>
              <w:t xml:space="preserve"> 75cl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1E49D" w14:textId="085678AE" w:rsidR="00666F12" w:rsidRDefault="003A4186" w:rsidP="001145BC">
            <w:pPr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Schaumwein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trocken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C2BE3" w14:textId="77777777" w:rsidR="00666F12" w:rsidRPr="00F72402" w:rsidRDefault="00666F12" w:rsidP="001145BC">
            <w:pPr>
              <w:jc w:val="center"/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AC5690" w14:textId="548E1505" w:rsidR="00666F12" w:rsidRPr="0053575F" w:rsidRDefault="003A4186" w:rsidP="001145BC">
            <w:pPr>
              <w:jc w:val="center"/>
              <w:rPr>
                <w:color w:val="FF0000"/>
                <w:lang w:val="fr-CH"/>
              </w:rPr>
            </w:pPr>
            <w:r w:rsidRPr="003A4186">
              <w:rPr>
                <w:lang w:val="fr-CH"/>
              </w:rPr>
              <w:t>CHF 15.90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81CDDF" w14:textId="77777777" w:rsidR="00666F12" w:rsidRPr="00F72402" w:rsidRDefault="00666F12" w:rsidP="002A4ED5">
            <w:pPr>
              <w:rPr>
                <w:lang w:val="fr-CH"/>
              </w:rPr>
            </w:pPr>
          </w:p>
        </w:tc>
      </w:tr>
      <w:tr w:rsidR="008B11C5" w:rsidRPr="0019186A" w14:paraId="22BE0E52" w14:textId="77777777" w:rsidTr="001C008C">
        <w:trPr>
          <w:jc w:val="center"/>
        </w:trPr>
        <w:tc>
          <w:tcPr>
            <w:tcW w:w="1747" w:type="pct"/>
            <w:tcBorders>
              <w:top w:val="single" w:sz="4" w:space="0" w:color="auto"/>
            </w:tcBorders>
          </w:tcPr>
          <w:p w14:paraId="2AB389F2" w14:textId="77777777" w:rsidR="008B11C5" w:rsidRPr="00F72402" w:rsidRDefault="008B11C5" w:rsidP="002A4ED5">
            <w:pPr>
              <w:rPr>
                <w:lang w:val="fr-CH"/>
              </w:rPr>
            </w:pPr>
          </w:p>
        </w:tc>
        <w:tc>
          <w:tcPr>
            <w:tcW w:w="1085" w:type="pct"/>
            <w:tcBorders>
              <w:top w:val="single" w:sz="4" w:space="0" w:color="auto"/>
            </w:tcBorders>
          </w:tcPr>
          <w:p w14:paraId="44BFCDFF" w14:textId="6272777A" w:rsidR="008B11C5" w:rsidRPr="00F72402" w:rsidRDefault="008B11C5" w:rsidP="002A4ED5">
            <w:pPr>
              <w:rPr>
                <w:lang w:val="fr-CH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</w:tcPr>
          <w:p w14:paraId="19CF0C0E" w14:textId="77777777" w:rsidR="008B11C5" w:rsidRPr="00F72402" w:rsidRDefault="008B11C5" w:rsidP="002A4ED5">
            <w:pPr>
              <w:rPr>
                <w:lang w:val="fr-CH"/>
              </w:rPr>
            </w:pPr>
          </w:p>
        </w:tc>
        <w:tc>
          <w:tcPr>
            <w:tcW w:w="766" w:type="pct"/>
            <w:tcBorders>
              <w:top w:val="single" w:sz="4" w:space="0" w:color="auto"/>
            </w:tcBorders>
            <w:vAlign w:val="bottom"/>
          </w:tcPr>
          <w:p w14:paraId="370E38BF" w14:textId="4214DFD1" w:rsidR="008B11C5" w:rsidRPr="0019186A" w:rsidRDefault="008B11C5" w:rsidP="002A648D">
            <w:pPr>
              <w:pStyle w:val="Summe"/>
            </w:pPr>
            <w:r>
              <w:t>Summe Total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</w:tcPr>
          <w:p w14:paraId="37A3D20D" w14:textId="77777777" w:rsidR="008B11C5" w:rsidRPr="0019186A" w:rsidRDefault="008B11C5" w:rsidP="002A4ED5">
            <w:pPr>
              <w:rPr>
                <w:b/>
              </w:rPr>
            </w:pPr>
          </w:p>
        </w:tc>
      </w:tr>
    </w:tbl>
    <w:p w14:paraId="70383235" w14:textId="77777777" w:rsidR="00806FF3" w:rsidRPr="0019186A" w:rsidRDefault="00806FF3" w:rsidP="002A648D"/>
    <w:sectPr w:rsidR="00806FF3" w:rsidRPr="0019186A" w:rsidSect="0070694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87DB2" w14:textId="77777777" w:rsidR="00FB08E0" w:rsidRDefault="00FB08E0" w:rsidP="00650259">
      <w:pPr>
        <w:spacing w:line="240" w:lineRule="auto"/>
      </w:pPr>
      <w:r>
        <w:separator/>
      </w:r>
    </w:p>
  </w:endnote>
  <w:endnote w:type="continuationSeparator" w:id="0">
    <w:p w14:paraId="639CF97A" w14:textId="77777777" w:rsidR="00FB08E0" w:rsidRDefault="00FB08E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2994F8-D4D7-4084-B2C2-266983E545BC}"/>
    <w:embedBold r:id="rId2" w:fontKey="{002AA669-4C8B-4E1B-8C45-CF0425C67E74}"/>
    <w:embedItalic r:id="rId3" w:fontKey="{E2838E2C-BDB3-46CA-A458-966F241B2A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E037D13-2F97-44F8-B533-C987C3D70399}"/>
    <w:embedBold r:id="rId5" w:fontKey="{D2A40297-0517-4E8E-BDD6-A1FF8FBA83E4}"/>
    <w:embedItalic r:id="rId6" w:fontKey="{95FB1937-F865-4121-82E7-22030617FBD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6B1FC80-E090-4048-8034-B4A5CF4BB0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AEE03C9-E34B-492A-AE8D-4851B54B2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2ABC0C9F" w14:textId="77777777" w:rsidTr="00562601">
      <w:tc>
        <w:tcPr>
          <w:tcW w:w="2500" w:type="pct"/>
          <w:vAlign w:val="center"/>
        </w:tcPr>
        <w:p w14:paraId="0A07240F" w14:textId="35708120" w:rsidR="00562601" w:rsidRPr="002A648D" w:rsidRDefault="00562601" w:rsidP="002A648D">
          <w:pPr>
            <w:pStyle w:val="Fuzeile"/>
          </w:pPr>
        </w:p>
      </w:tc>
      <w:tc>
        <w:tcPr>
          <w:tcW w:w="2500" w:type="pct"/>
          <w:vAlign w:val="center"/>
        </w:tcPr>
        <w:p w14:paraId="4EFF1456" w14:textId="38167BB9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B3D0063" w14:textId="77777777" w:rsidR="00562601" w:rsidRDefault="00562601" w:rsidP="002A64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946FA" w14:textId="77777777" w:rsidR="00FB08E0" w:rsidRDefault="00FB08E0" w:rsidP="00650259">
      <w:pPr>
        <w:spacing w:line="240" w:lineRule="auto"/>
      </w:pPr>
      <w:r>
        <w:separator/>
      </w:r>
    </w:p>
  </w:footnote>
  <w:footnote w:type="continuationSeparator" w:id="0">
    <w:p w14:paraId="392B94C4" w14:textId="77777777" w:rsidR="00FB08E0" w:rsidRDefault="00FB08E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4C4C4C" w:themeFill="accent6" w:themeFillShade="BF"/>
      <w:tblLook w:val="04A0" w:firstRow="1" w:lastRow="0" w:firstColumn="1" w:lastColumn="0" w:noHBand="0" w:noVBand="1"/>
    </w:tblPr>
    <w:tblGrid>
      <w:gridCol w:w="3406"/>
      <w:gridCol w:w="10552"/>
    </w:tblGrid>
    <w:tr w:rsidR="00377224" w:rsidRPr="00562601" w14:paraId="6885FE88" w14:textId="77777777" w:rsidTr="00377224">
      <w:trPr>
        <w:trHeight w:val="990"/>
      </w:trPr>
      <w:tc>
        <w:tcPr>
          <w:tcW w:w="451" w:type="pct"/>
          <w:shd w:val="clear" w:color="auto" w:fill="4C4C4C" w:themeFill="accent6" w:themeFillShade="BF"/>
          <w:vAlign w:val="center"/>
        </w:tcPr>
        <w:p w14:paraId="65512FF5" w14:textId="77777777" w:rsidR="00562601" w:rsidRPr="00377224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Cs/>
              <w:color w:val="FFFFFF"/>
              <w:sz w:val="44"/>
              <w:szCs w:val="24"/>
            </w:rPr>
          </w:pPr>
          <w:r w:rsidRPr="00377224">
            <w:rPr>
              <w:rFonts w:ascii="Corbel" w:eastAsia="Calibri" w:hAnsi="Corbel" w:cs="Times New Roman"/>
              <w:bCs/>
              <w:noProof/>
              <w:color w:val="FFFFFF"/>
              <w:sz w:val="44"/>
              <w:szCs w:val="24"/>
              <w:lang w:bidi="de-DE"/>
            </w:rPr>
            <w:drawing>
              <wp:inline distT="0" distB="0" distL="0" distR="0" wp14:anchorId="4A2232AB" wp14:editId="4D2EEEE7">
                <wp:extent cx="2026149" cy="795427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149" cy="795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4C4C4C" w:themeFill="accent6" w:themeFillShade="BF"/>
          <w:vAlign w:val="center"/>
        </w:tcPr>
        <w:p w14:paraId="76A9BB5E" w14:textId="471CCEFD" w:rsidR="00562601" w:rsidRPr="00377224" w:rsidRDefault="00377224" w:rsidP="002B69B4">
          <w:pPr>
            <w:pStyle w:val="Kopfzeile"/>
            <w:rPr>
              <w:sz w:val="40"/>
              <w:szCs w:val="40"/>
            </w:rPr>
          </w:pPr>
          <w:r w:rsidRPr="00377224">
            <w:rPr>
              <w:sz w:val="40"/>
              <w:szCs w:val="40"/>
            </w:rPr>
            <w:t xml:space="preserve">Bestellformular für </w:t>
          </w:r>
          <w:proofErr w:type="spellStart"/>
          <w:r w:rsidRPr="00377224">
            <w:rPr>
              <w:sz w:val="40"/>
              <w:szCs w:val="40"/>
            </w:rPr>
            <w:t>Cama</w:t>
          </w:r>
          <w:proofErr w:type="spellEnd"/>
          <w:r w:rsidRPr="00377224">
            <w:rPr>
              <w:sz w:val="40"/>
              <w:szCs w:val="40"/>
            </w:rPr>
            <w:t xml:space="preserve"> </w:t>
          </w:r>
          <w:proofErr w:type="spellStart"/>
          <w:r w:rsidRPr="00377224">
            <w:rPr>
              <w:sz w:val="40"/>
              <w:szCs w:val="40"/>
            </w:rPr>
            <w:t>Weinshop</w:t>
          </w:r>
          <w:proofErr w:type="spellEnd"/>
        </w:p>
      </w:tc>
    </w:tr>
  </w:tbl>
  <w:p w14:paraId="77828B22" w14:textId="77777777" w:rsidR="00562601" w:rsidRDefault="00562601" w:rsidP="00562601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24"/>
    <w:rsid w:val="00003B30"/>
    <w:rsid w:val="00045CA6"/>
    <w:rsid w:val="00052382"/>
    <w:rsid w:val="00053127"/>
    <w:rsid w:val="0006568A"/>
    <w:rsid w:val="00076F0F"/>
    <w:rsid w:val="00084253"/>
    <w:rsid w:val="000C483D"/>
    <w:rsid w:val="000D1F49"/>
    <w:rsid w:val="000D4F5E"/>
    <w:rsid w:val="000D79A9"/>
    <w:rsid w:val="000E4897"/>
    <w:rsid w:val="000F07FC"/>
    <w:rsid w:val="000F5C88"/>
    <w:rsid w:val="001036A9"/>
    <w:rsid w:val="001078FA"/>
    <w:rsid w:val="001145BC"/>
    <w:rsid w:val="00157712"/>
    <w:rsid w:val="001727CA"/>
    <w:rsid w:val="0019186A"/>
    <w:rsid w:val="001A6887"/>
    <w:rsid w:val="001C008C"/>
    <w:rsid w:val="001D0DE2"/>
    <w:rsid w:val="001E4E2C"/>
    <w:rsid w:val="00221640"/>
    <w:rsid w:val="00232C5E"/>
    <w:rsid w:val="00261C01"/>
    <w:rsid w:val="0029409E"/>
    <w:rsid w:val="002A1FCA"/>
    <w:rsid w:val="002A4ED5"/>
    <w:rsid w:val="002A648D"/>
    <w:rsid w:val="002B67AA"/>
    <w:rsid w:val="002B69B4"/>
    <w:rsid w:val="002C56E6"/>
    <w:rsid w:val="002C7767"/>
    <w:rsid w:val="002D3A9F"/>
    <w:rsid w:val="002E1A68"/>
    <w:rsid w:val="00310816"/>
    <w:rsid w:val="00317168"/>
    <w:rsid w:val="00354B3D"/>
    <w:rsid w:val="00355952"/>
    <w:rsid w:val="00361E11"/>
    <w:rsid w:val="00377224"/>
    <w:rsid w:val="00394AF9"/>
    <w:rsid w:val="0039760F"/>
    <w:rsid w:val="003A4186"/>
    <w:rsid w:val="003B4744"/>
    <w:rsid w:val="003E19F3"/>
    <w:rsid w:val="003F0847"/>
    <w:rsid w:val="003F27D3"/>
    <w:rsid w:val="003F5083"/>
    <w:rsid w:val="0040090B"/>
    <w:rsid w:val="00436A1F"/>
    <w:rsid w:val="00446538"/>
    <w:rsid w:val="00454303"/>
    <w:rsid w:val="0046302A"/>
    <w:rsid w:val="00487D2D"/>
    <w:rsid w:val="004910F0"/>
    <w:rsid w:val="004A6E61"/>
    <w:rsid w:val="004D5D62"/>
    <w:rsid w:val="00507E57"/>
    <w:rsid w:val="005112D0"/>
    <w:rsid w:val="00512630"/>
    <w:rsid w:val="0053575F"/>
    <w:rsid w:val="00536E5F"/>
    <w:rsid w:val="00562601"/>
    <w:rsid w:val="0057256E"/>
    <w:rsid w:val="00577E06"/>
    <w:rsid w:val="00582B1C"/>
    <w:rsid w:val="005A30F8"/>
    <w:rsid w:val="005A3BF7"/>
    <w:rsid w:val="005F2035"/>
    <w:rsid w:val="005F7990"/>
    <w:rsid w:val="006250A2"/>
    <w:rsid w:val="0063739C"/>
    <w:rsid w:val="00650259"/>
    <w:rsid w:val="00666F12"/>
    <w:rsid w:val="00671864"/>
    <w:rsid w:val="006B0691"/>
    <w:rsid w:val="006C7564"/>
    <w:rsid w:val="0070694B"/>
    <w:rsid w:val="00770F25"/>
    <w:rsid w:val="00787DD4"/>
    <w:rsid w:val="007A35A8"/>
    <w:rsid w:val="007B0A85"/>
    <w:rsid w:val="007B2E64"/>
    <w:rsid w:val="007B35FF"/>
    <w:rsid w:val="007C6A52"/>
    <w:rsid w:val="007D4391"/>
    <w:rsid w:val="00806FF3"/>
    <w:rsid w:val="00813070"/>
    <w:rsid w:val="0082043E"/>
    <w:rsid w:val="00861B64"/>
    <w:rsid w:val="008627C1"/>
    <w:rsid w:val="00863FE0"/>
    <w:rsid w:val="008749A5"/>
    <w:rsid w:val="008B11C5"/>
    <w:rsid w:val="008B47A1"/>
    <w:rsid w:val="008C50FF"/>
    <w:rsid w:val="008C7B6A"/>
    <w:rsid w:val="008E203A"/>
    <w:rsid w:val="0090021E"/>
    <w:rsid w:val="00905BCD"/>
    <w:rsid w:val="00907F8F"/>
    <w:rsid w:val="0091229C"/>
    <w:rsid w:val="00940E73"/>
    <w:rsid w:val="009716A3"/>
    <w:rsid w:val="0098597D"/>
    <w:rsid w:val="00991B30"/>
    <w:rsid w:val="00996747"/>
    <w:rsid w:val="009B617B"/>
    <w:rsid w:val="009C1B7A"/>
    <w:rsid w:val="009D298D"/>
    <w:rsid w:val="009D406B"/>
    <w:rsid w:val="009F2638"/>
    <w:rsid w:val="009F619A"/>
    <w:rsid w:val="009F6DDE"/>
    <w:rsid w:val="00A370A8"/>
    <w:rsid w:val="00A60442"/>
    <w:rsid w:val="00A705C1"/>
    <w:rsid w:val="00AC2926"/>
    <w:rsid w:val="00AF78AE"/>
    <w:rsid w:val="00B04A50"/>
    <w:rsid w:val="00B160CA"/>
    <w:rsid w:val="00B54A81"/>
    <w:rsid w:val="00B86E82"/>
    <w:rsid w:val="00B934F1"/>
    <w:rsid w:val="00BB2C3C"/>
    <w:rsid w:val="00BD4753"/>
    <w:rsid w:val="00BD51F5"/>
    <w:rsid w:val="00BD5CB1"/>
    <w:rsid w:val="00BE62EE"/>
    <w:rsid w:val="00C003BA"/>
    <w:rsid w:val="00C4064F"/>
    <w:rsid w:val="00C427EB"/>
    <w:rsid w:val="00C43361"/>
    <w:rsid w:val="00C45468"/>
    <w:rsid w:val="00C46878"/>
    <w:rsid w:val="00C46CA6"/>
    <w:rsid w:val="00C732D5"/>
    <w:rsid w:val="00C81922"/>
    <w:rsid w:val="00CB4A51"/>
    <w:rsid w:val="00CD4532"/>
    <w:rsid w:val="00CD47B0"/>
    <w:rsid w:val="00CE6104"/>
    <w:rsid w:val="00CE7918"/>
    <w:rsid w:val="00CF3C69"/>
    <w:rsid w:val="00D16163"/>
    <w:rsid w:val="00DB3FAD"/>
    <w:rsid w:val="00DD447B"/>
    <w:rsid w:val="00DF0832"/>
    <w:rsid w:val="00E01670"/>
    <w:rsid w:val="00E0535A"/>
    <w:rsid w:val="00E14589"/>
    <w:rsid w:val="00E23C37"/>
    <w:rsid w:val="00E435E7"/>
    <w:rsid w:val="00E614F9"/>
    <w:rsid w:val="00E61C09"/>
    <w:rsid w:val="00E677FE"/>
    <w:rsid w:val="00EA1D26"/>
    <w:rsid w:val="00EB3B58"/>
    <w:rsid w:val="00EC7359"/>
    <w:rsid w:val="00EE18A4"/>
    <w:rsid w:val="00EE3054"/>
    <w:rsid w:val="00EF298C"/>
    <w:rsid w:val="00F00606"/>
    <w:rsid w:val="00F01256"/>
    <w:rsid w:val="00F11A15"/>
    <w:rsid w:val="00F334AE"/>
    <w:rsid w:val="00F5418C"/>
    <w:rsid w:val="00F549BE"/>
    <w:rsid w:val="00F609C9"/>
    <w:rsid w:val="00F72402"/>
    <w:rsid w:val="00FB08E0"/>
    <w:rsid w:val="00FC43E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7514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260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A648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260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Stand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lenUnterberschriften">
    <w:name w:val="Tabellen Unterüberschriften"/>
    <w:basedOn w:val="Stand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me">
    <w:name w:val="Summe"/>
    <w:basedOn w:val="Standard"/>
    <w:next w:val="Standard"/>
    <w:link w:val="Summenzeichen"/>
    <w:uiPriority w:val="1"/>
    <w:qFormat/>
    <w:rsid w:val="002A648D"/>
    <w:rPr>
      <w:b/>
    </w:rPr>
  </w:style>
  <w:style w:type="character" w:customStyle="1" w:styleId="Summenzeichen">
    <w:name w:val="Summenzeichen"/>
    <w:basedOn w:val="Absatz-Standardschriftart"/>
    <w:link w:val="Summe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-\AppData\Roaming\Microsoft\Templates\Bestellformular%20f&#252;r%20Logo-Bekleid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F44DC9F2B74C28B90BB1D958A39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0631F3-4F90-4F4B-95FB-C21541DEA55D}"/>
      </w:docPartPr>
      <w:docPartBody>
        <w:p w:rsidR="007B2786" w:rsidRDefault="002476FF">
          <w:pPr>
            <w:pStyle w:val="9EF44DC9F2B74C28B90BB1D958A39C58"/>
          </w:pPr>
          <w:r w:rsidRPr="0019186A">
            <w:rPr>
              <w:lang w:bidi="de-DE"/>
            </w:rPr>
            <w:t>Telefon</w:t>
          </w:r>
        </w:p>
      </w:docPartBody>
    </w:docPart>
    <w:docPart>
      <w:docPartPr>
        <w:name w:val="63B6AA5D0E614E1AA66B8C6F26C71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D96357-003D-4585-A620-C183B19DFAFF}"/>
      </w:docPartPr>
      <w:docPartBody>
        <w:p w:rsidR="007B2786" w:rsidRDefault="002476FF">
          <w:pPr>
            <w:pStyle w:val="63B6AA5D0E614E1AA66B8C6F26C718E1"/>
          </w:pPr>
          <w:r w:rsidRPr="0019186A">
            <w:rPr>
              <w:lang w:bidi="de-DE"/>
            </w:rPr>
            <w:t>E-Mail-Adresse</w:t>
          </w:r>
        </w:p>
      </w:docPartBody>
    </w:docPart>
    <w:docPart>
      <w:docPartPr>
        <w:name w:val="7303059B4B6C4E9C866115AD5594FA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10897C-E377-4A5D-800C-978081AC3749}"/>
      </w:docPartPr>
      <w:docPartBody>
        <w:p w:rsidR="007B2786" w:rsidRDefault="002476FF">
          <w:pPr>
            <w:pStyle w:val="7303059B4B6C4E9C866115AD5594FAA6"/>
          </w:pPr>
          <w:r w:rsidRPr="0019186A">
            <w:rPr>
              <w:lang w:bidi="de-DE"/>
            </w:rPr>
            <w:t>Adresse</w:t>
          </w:r>
        </w:p>
      </w:docPartBody>
    </w:docPart>
    <w:docPart>
      <w:docPartPr>
        <w:name w:val="D8A12C6A67F84B84A10EF14BADA3A2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A62312-5444-485B-8EC8-B862DABAE977}"/>
      </w:docPartPr>
      <w:docPartBody>
        <w:p w:rsidR="000D4F4D" w:rsidRDefault="005C1D6C" w:rsidP="005C1D6C">
          <w:pPr>
            <w:pStyle w:val="D8A12C6A67F84B84A10EF14BADA3A26D"/>
          </w:pPr>
          <w:r w:rsidRPr="0019186A">
            <w:rPr>
              <w:lang w:bidi="de-DE"/>
            </w:rPr>
            <w:t>Artikel</w:t>
          </w:r>
        </w:p>
      </w:docPartBody>
    </w:docPart>
    <w:docPart>
      <w:docPartPr>
        <w:name w:val="10B8902B56F34DDFB02CA3F29318C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742393-E589-427D-BEED-8C100E48100D}"/>
      </w:docPartPr>
      <w:docPartBody>
        <w:p w:rsidR="000D4F4D" w:rsidRDefault="005C1D6C" w:rsidP="005C1D6C">
          <w:pPr>
            <w:pStyle w:val="10B8902B56F34DDFB02CA3F29318CF48"/>
          </w:pPr>
          <w:r w:rsidRPr="0019186A">
            <w:rPr>
              <w:lang w:bidi="de-DE"/>
            </w:rPr>
            <w:t>Beschreibung</w:t>
          </w:r>
        </w:p>
      </w:docPartBody>
    </w:docPart>
    <w:docPart>
      <w:docPartPr>
        <w:name w:val="E9008A18B00745458502FC71805DC9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EDFD63-B33A-42A8-A664-DA596645D8B5}"/>
      </w:docPartPr>
      <w:docPartBody>
        <w:p w:rsidR="000D4F4D" w:rsidRDefault="005C1D6C" w:rsidP="005C1D6C">
          <w:pPr>
            <w:pStyle w:val="E9008A18B00745458502FC71805DC989"/>
          </w:pPr>
          <w:r w:rsidRPr="0019186A">
            <w:rPr>
              <w:lang w:bidi="de-DE"/>
            </w:rPr>
            <w:t>Menge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6FF"/>
    <w:rsid w:val="000D4F4D"/>
    <w:rsid w:val="00146B8C"/>
    <w:rsid w:val="001B7881"/>
    <w:rsid w:val="002476FF"/>
    <w:rsid w:val="002742C8"/>
    <w:rsid w:val="0027657F"/>
    <w:rsid w:val="004C1B65"/>
    <w:rsid w:val="00521238"/>
    <w:rsid w:val="005C1D6C"/>
    <w:rsid w:val="00611D38"/>
    <w:rsid w:val="00625BA6"/>
    <w:rsid w:val="006C2653"/>
    <w:rsid w:val="00711AF4"/>
    <w:rsid w:val="007B2786"/>
    <w:rsid w:val="00AC0F6F"/>
    <w:rsid w:val="00B37244"/>
    <w:rsid w:val="00E1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8A12C6A67F84B84A10EF14BADA3A26D">
    <w:name w:val="D8A12C6A67F84B84A10EF14BADA3A26D"/>
    <w:rsid w:val="005C1D6C"/>
  </w:style>
  <w:style w:type="paragraph" w:customStyle="1" w:styleId="9EF44DC9F2B74C28B90BB1D958A39C58">
    <w:name w:val="9EF44DC9F2B74C28B90BB1D958A39C58"/>
  </w:style>
  <w:style w:type="paragraph" w:customStyle="1" w:styleId="63B6AA5D0E614E1AA66B8C6F26C718E1">
    <w:name w:val="63B6AA5D0E614E1AA66B8C6F26C718E1"/>
  </w:style>
  <w:style w:type="paragraph" w:customStyle="1" w:styleId="7303059B4B6C4E9C866115AD5594FAA6">
    <w:name w:val="7303059B4B6C4E9C866115AD5594FAA6"/>
  </w:style>
  <w:style w:type="paragraph" w:customStyle="1" w:styleId="10B8902B56F34DDFB02CA3F29318CF48">
    <w:name w:val="10B8902B56F34DDFB02CA3F29318CF48"/>
    <w:rsid w:val="005C1D6C"/>
  </w:style>
  <w:style w:type="paragraph" w:customStyle="1" w:styleId="E9008A18B00745458502FC71805DC989">
    <w:name w:val="E9008A18B00745458502FC71805DC989"/>
    <w:rsid w:val="005C1D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BA8693B-7082-406B-B19B-96F1D83A6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Bestellformular für Logo-Bekleidung</Template>
  <TotalTime>0</TotalTime>
  <Pages>3</Pages>
  <Words>278</Words>
  <Characters>1758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2024-02-29T06:42:00Z</dcterms:created>
  <dcterms:modified xsi:type="dcterms:W3CDTF">2024-07-07T10:39:00Z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